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D1" w:rsidRDefault="009841D1" w:rsidP="009841D1">
      <w:pPr>
        <w:pStyle w:val="Title"/>
        <w:spacing w:after="0"/>
      </w:pPr>
      <w:r>
        <w:t>EAP</w:t>
      </w:r>
      <w:r w:rsidR="006959C7">
        <w:t xml:space="preserve"> </w:t>
      </w:r>
    </w:p>
    <w:p w:rsidR="006058C3" w:rsidRDefault="00942210" w:rsidP="00D61FDC">
      <w:pPr>
        <w:pStyle w:val="Heading1"/>
        <w:spacing w:after="0"/>
      </w:pPr>
      <w:r>
        <w:t>International Student Orientation Schedule</w:t>
      </w:r>
    </w:p>
    <w:p w:rsidR="00863572" w:rsidRDefault="00863572" w:rsidP="00863572">
      <w:pPr>
        <w:pStyle w:val="Heading2"/>
        <w:spacing w:line="480" w:lineRule="auto"/>
        <w:rPr>
          <w:b/>
        </w:rPr>
      </w:pPr>
      <w:r>
        <w:rPr>
          <w:b/>
        </w:rPr>
        <w:t>Aug 28-29</w:t>
      </w:r>
      <w:r w:rsidRPr="00942210">
        <w:rPr>
          <w:b/>
        </w:rPr>
        <w:t>, 2019</w:t>
      </w:r>
    </w:p>
    <w:p w:rsidR="00B007BD" w:rsidRPr="00942210" w:rsidRDefault="00B007BD" w:rsidP="00B007BD">
      <w:pPr>
        <w:spacing w:after="0" w:line="360" w:lineRule="auto"/>
        <w:rPr>
          <w:b/>
        </w:rPr>
      </w:pPr>
      <w:r w:rsidRPr="00942210">
        <w:rPr>
          <w:b/>
        </w:rPr>
        <w:t>You must bring these documents or copies to orientation:</w:t>
      </w:r>
    </w:p>
    <w:p w:rsidR="00B007BD" w:rsidRPr="008431AE" w:rsidRDefault="00B007BD" w:rsidP="00B007BD">
      <w:pPr>
        <w:pStyle w:val="ListParagraph"/>
        <w:numPr>
          <w:ilvl w:val="0"/>
          <w:numId w:val="4"/>
        </w:numPr>
        <w:spacing w:after="0" w:line="276" w:lineRule="auto"/>
        <w:rPr>
          <w:b/>
        </w:rPr>
      </w:pPr>
      <w:r>
        <w:rPr>
          <w:b/>
        </w:rPr>
        <w:t>Passport</w:t>
      </w:r>
    </w:p>
    <w:p w:rsidR="00B007BD" w:rsidRPr="008431AE" w:rsidRDefault="00B007BD" w:rsidP="00B007BD">
      <w:pPr>
        <w:pStyle w:val="ListParagraph"/>
        <w:numPr>
          <w:ilvl w:val="0"/>
          <w:numId w:val="4"/>
        </w:numPr>
        <w:spacing w:after="0" w:line="276" w:lineRule="auto"/>
        <w:rPr>
          <w:b/>
        </w:rPr>
      </w:pPr>
      <w:r w:rsidRPr="008431AE">
        <w:rPr>
          <w:b/>
        </w:rPr>
        <w:t>Study Permit/PR Card</w:t>
      </w:r>
    </w:p>
    <w:p w:rsidR="00B007BD" w:rsidRPr="008431AE" w:rsidRDefault="00B007BD" w:rsidP="00B007BD">
      <w:pPr>
        <w:pStyle w:val="ListParagraph"/>
        <w:numPr>
          <w:ilvl w:val="0"/>
          <w:numId w:val="4"/>
        </w:numPr>
        <w:spacing w:after="0" w:line="276" w:lineRule="auto"/>
        <w:rPr>
          <w:b/>
        </w:rPr>
      </w:pPr>
      <w:r w:rsidRPr="008431AE">
        <w:rPr>
          <w:b/>
        </w:rPr>
        <w:t>Acceptance Letter</w:t>
      </w:r>
    </w:p>
    <w:p w:rsidR="00B007BD" w:rsidRPr="008431AE" w:rsidRDefault="00B007BD" w:rsidP="00B007BD">
      <w:pPr>
        <w:pStyle w:val="ListParagraph"/>
        <w:numPr>
          <w:ilvl w:val="0"/>
          <w:numId w:val="4"/>
        </w:numPr>
        <w:spacing w:after="0" w:line="276" w:lineRule="auto"/>
        <w:rPr>
          <w:b/>
        </w:rPr>
      </w:pPr>
      <w:r w:rsidRPr="008431AE">
        <w:rPr>
          <w:b/>
        </w:rPr>
        <w:t>Official English Test Result (IELTS, TOEFL, TOEIC)</w:t>
      </w:r>
      <w:r w:rsidRPr="008431AE">
        <w:rPr>
          <w:b/>
        </w:rPr>
        <w:br/>
        <w:t>*Test result must be valid and less than 2 years old</w:t>
      </w:r>
      <w:r>
        <w:rPr>
          <w:b/>
        </w:rPr>
        <w:t>, and MUST be submitted on the 1</w:t>
      </w:r>
      <w:r w:rsidRPr="008431AE">
        <w:rPr>
          <w:b/>
          <w:vertAlign w:val="superscript"/>
        </w:rPr>
        <w:t>st</w:t>
      </w:r>
      <w:r>
        <w:rPr>
          <w:b/>
        </w:rPr>
        <w:t xml:space="preserve"> day</w:t>
      </w:r>
    </w:p>
    <w:p w:rsidR="00B007BD" w:rsidRPr="00B007BD" w:rsidRDefault="00B007BD" w:rsidP="00B007BD"/>
    <w:p w:rsidR="00942210" w:rsidRDefault="00942210" w:rsidP="00942210">
      <w:pPr>
        <w:pStyle w:val="Heading1"/>
      </w:pPr>
      <w:r>
        <w:t xml:space="preserve">Day 1 – </w:t>
      </w:r>
      <w:r w:rsidR="00245284">
        <w:t>Wednesday</w:t>
      </w:r>
      <w:r>
        <w:t xml:space="preserve">, </w:t>
      </w:r>
      <w:r w:rsidR="00863572">
        <w:t>August 28</w:t>
      </w:r>
      <w:r>
        <w:t>, 2019</w:t>
      </w:r>
      <w:r w:rsidR="00BC74C3">
        <w:t xml:space="preserve"> </w:t>
      </w:r>
    </w:p>
    <w:p w:rsidR="003A68A5" w:rsidRDefault="00A505B6" w:rsidP="003A68A5">
      <w:pPr>
        <w:pStyle w:val="ListParagraph"/>
        <w:numPr>
          <w:ilvl w:val="0"/>
          <w:numId w:val="3"/>
        </w:numPr>
        <w:spacing w:after="0"/>
      </w:pPr>
      <w:r w:rsidRPr="003A68A5">
        <w:rPr>
          <w:b/>
        </w:rPr>
        <w:t xml:space="preserve">Check in and welcome </w:t>
      </w:r>
      <w:r w:rsidR="00942210" w:rsidRPr="00A505B6">
        <w:t>9:30 to 10 a.m.</w:t>
      </w:r>
      <w:r>
        <w:t xml:space="preserve"> @</w:t>
      </w:r>
      <w:r w:rsidR="003A1731">
        <w:t>Alumni Hall</w:t>
      </w:r>
      <w:r w:rsidR="003A68A5">
        <w:br/>
      </w:r>
    </w:p>
    <w:p w:rsidR="003A68A5" w:rsidRPr="009841D1" w:rsidRDefault="00BC74C3" w:rsidP="009841D1">
      <w:pPr>
        <w:pStyle w:val="ListParagraph"/>
        <w:numPr>
          <w:ilvl w:val="0"/>
          <w:numId w:val="3"/>
        </w:numPr>
        <w:spacing w:after="0"/>
        <w:rPr>
          <w:b/>
        </w:rPr>
      </w:pPr>
      <w:r>
        <w:rPr>
          <w:b/>
        </w:rPr>
        <w:t xml:space="preserve">Registration and </w:t>
      </w:r>
      <w:r w:rsidR="00877F7E">
        <w:rPr>
          <w:b/>
        </w:rPr>
        <w:t>student card</w:t>
      </w:r>
      <w:r>
        <w:rPr>
          <w:b/>
        </w:rPr>
        <w:t xml:space="preserve"> </w:t>
      </w:r>
      <w:r w:rsidR="008431AE">
        <w:t>10 a.m. to 11:30</w:t>
      </w:r>
      <w:r w:rsidR="00E86AB5" w:rsidRPr="00A505B6">
        <w:t xml:space="preserve"> </w:t>
      </w:r>
      <w:r w:rsidR="008431AE">
        <w:t>a</w:t>
      </w:r>
      <w:r w:rsidR="00E86AB5" w:rsidRPr="00A505B6">
        <w:t>.m.</w:t>
      </w:r>
      <w:r w:rsidR="00A505B6">
        <w:t xml:space="preserve"> @</w:t>
      </w:r>
      <w:r w:rsidR="003A1731">
        <w:t>Alumni Hall</w:t>
      </w:r>
      <w:r w:rsidR="00CB3F4F">
        <w:br/>
      </w:r>
    </w:p>
    <w:p w:rsidR="007F0200" w:rsidRPr="003A68A5" w:rsidRDefault="007F0200" w:rsidP="00F41687">
      <w:pPr>
        <w:pStyle w:val="ListParagraph"/>
        <w:numPr>
          <w:ilvl w:val="0"/>
          <w:numId w:val="3"/>
        </w:numPr>
        <w:spacing w:after="0"/>
        <w:rPr>
          <w:b/>
        </w:rPr>
      </w:pPr>
      <w:r w:rsidRPr="003A68A5">
        <w:rPr>
          <w:b/>
        </w:rPr>
        <w:t>Lunch</w:t>
      </w:r>
      <w:r>
        <w:t xml:space="preserve"> - </w:t>
      </w:r>
      <w:r w:rsidR="008431AE">
        <w:t>1</w:t>
      </w:r>
      <w:r w:rsidRPr="008431AE">
        <w:t>1:30 a.m. to 12:15 p.m.</w:t>
      </w:r>
      <w:r w:rsidR="00A62D60">
        <w:t xml:space="preserve"> @Cafeteria</w:t>
      </w:r>
    </w:p>
    <w:p w:rsidR="003A68A5" w:rsidRDefault="003A68A5" w:rsidP="003A68A5">
      <w:pPr>
        <w:spacing w:after="0"/>
      </w:pPr>
      <w:bookmarkStart w:id="0" w:name="_GoBack"/>
      <w:bookmarkEnd w:id="0"/>
    </w:p>
    <w:p w:rsidR="00B43DA6" w:rsidRPr="00B43DA6" w:rsidRDefault="00653B0F" w:rsidP="00094F71">
      <w:pPr>
        <w:pStyle w:val="ListParagraph"/>
        <w:numPr>
          <w:ilvl w:val="0"/>
          <w:numId w:val="5"/>
        </w:numPr>
        <w:spacing w:after="0"/>
        <w:rPr>
          <w:color w:val="00778B"/>
        </w:rPr>
      </w:pPr>
      <w:r w:rsidRPr="00B43DA6">
        <w:rPr>
          <w:b/>
        </w:rPr>
        <w:t>Placement test</w:t>
      </w:r>
      <w:r w:rsidR="00A505B6">
        <w:t xml:space="preserve"> </w:t>
      </w:r>
      <w:r w:rsidRPr="00A505B6">
        <w:t>12:30 to 2 p.m.</w:t>
      </w:r>
      <w:r w:rsidR="00A505B6">
        <w:t xml:space="preserve"> </w:t>
      </w:r>
      <w:r w:rsidR="003A68A5">
        <w:br/>
      </w:r>
      <w:r w:rsidR="003A68A5" w:rsidRPr="00B43DA6">
        <w:rPr>
          <w:b/>
        </w:rPr>
        <w:t>*Test information will be given at the time of registration in the morning</w:t>
      </w:r>
      <w:r w:rsidR="008431AE">
        <w:br/>
        <w:t>*</w:t>
      </w:r>
      <w:r w:rsidR="008431AE" w:rsidRPr="00B43DA6">
        <w:rPr>
          <w:b/>
        </w:rPr>
        <w:t>The test is mandatory</w:t>
      </w:r>
      <w:r w:rsidR="00DF7C28" w:rsidRPr="00B43DA6">
        <w:rPr>
          <w:b/>
        </w:rPr>
        <w:t xml:space="preserve"> IF official language s</w:t>
      </w:r>
      <w:r w:rsidR="008431AE" w:rsidRPr="00B43DA6">
        <w:rPr>
          <w:b/>
        </w:rPr>
        <w:t>cores are not provided at the time of registration</w:t>
      </w:r>
    </w:p>
    <w:p w:rsidR="00B43DA6" w:rsidRPr="00B43DA6" w:rsidRDefault="00B43DA6" w:rsidP="00B43DA6">
      <w:pPr>
        <w:pStyle w:val="ListParagraph"/>
        <w:spacing w:after="0"/>
        <w:rPr>
          <w:color w:val="00778B"/>
        </w:rPr>
      </w:pPr>
    </w:p>
    <w:p w:rsidR="00B43DA6" w:rsidRPr="00B43DA6" w:rsidRDefault="00B43DA6" w:rsidP="00B43DA6">
      <w:pPr>
        <w:spacing w:after="0"/>
        <w:rPr>
          <w:color w:val="00778B"/>
        </w:rPr>
      </w:pPr>
    </w:p>
    <w:p w:rsidR="00DC75E1" w:rsidRPr="00B43DA6" w:rsidRDefault="00DC75E1" w:rsidP="00B43DA6">
      <w:pPr>
        <w:pStyle w:val="Heading1"/>
      </w:pPr>
      <w:r w:rsidRPr="00B43DA6">
        <w:t>Day 2</w:t>
      </w:r>
      <w:r w:rsidR="00B43DA6">
        <w:t xml:space="preserve"> – Thursday, August 29</w:t>
      </w:r>
      <w:r w:rsidRPr="00B43DA6">
        <w:t>, 2019</w:t>
      </w:r>
    </w:p>
    <w:p w:rsidR="00B007BD" w:rsidRPr="00A1351D" w:rsidRDefault="00B007BD" w:rsidP="00B007BD">
      <w:pPr>
        <w:spacing w:after="0" w:line="360" w:lineRule="auto"/>
      </w:pPr>
      <w:r w:rsidRPr="00A1351D">
        <w:rPr>
          <w:b/>
        </w:rPr>
        <w:t>Registration and Check in</w:t>
      </w:r>
      <w:r>
        <w:t xml:space="preserve"> 9:30 to 10 a.m. @ Outside of Athletic Centre</w:t>
      </w:r>
      <w:r>
        <w:br/>
      </w:r>
    </w:p>
    <w:p w:rsidR="00B007BD" w:rsidRDefault="00B007BD" w:rsidP="00B007BD">
      <w:pPr>
        <w:spacing w:line="360" w:lineRule="auto"/>
      </w:pPr>
      <w:r w:rsidRPr="00A1351D">
        <w:rPr>
          <w:b/>
        </w:rPr>
        <w:t>Orientation cheers</w:t>
      </w:r>
      <w:r>
        <w:t xml:space="preserve"> (with GCSA and FYE) </w:t>
      </w:r>
      <w:r w:rsidRPr="00A1351D">
        <w:t xml:space="preserve">10 to 10:30 a.m. @ </w:t>
      </w:r>
      <w:r w:rsidR="002F47FA">
        <w:t>Athletic Centre</w:t>
      </w:r>
    </w:p>
    <w:p w:rsidR="00B007BD" w:rsidRDefault="00B007BD" w:rsidP="00B007BD">
      <w:pPr>
        <w:spacing w:line="360" w:lineRule="auto"/>
      </w:pPr>
      <w:r w:rsidRPr="00A1351D">
        <w:rPr>
          <w:b/>
        </w:rPr>
        <w:t>Welcome speech</w:t>
      </w:r>
      <w:r w:rsidRPr="00A1351D">
        <w:t xml:space="preserve"> 10:30 to 11</w:t>
      </w:r>
      <w:r>
        <w:t>:15</w:t>
      </w:r>
      <w:r w:rsidRPr="00A1351D">
        <w:t xml:space="preserve"> a.m. @ </w:t>
      </w:r>
      <w:r w:rsidR="002F47FA">
        <w:t>Athletic Centre</w:t>
      </w:r>
    </w:p>
    <w:p w:rsidR="00B007BD" w:rsidRDefault="00B007BD" w:rsidP="00B007BD">
      <w:pPr>
        <w:spacing w:line="360" w:lineRule="auto"/>
      </w:pPr>
      <w:r>
        <w:rPr>
          <w:b/>
        </w:rPr>
        <w:t>International student first year information</w:t>
      </w:r>
      <w:r w:rsidRPr="00A1351D">
        <w:t xml:space="preserve"> 11</w:t>
      </w:r>
      <w:r>
        <w:t>:15 a.m. to 12:30 p.m.</w:t>
      </w:r>
      <w:r w:rsidR="002F47FA">
        <w:t xml:space="preserve"> @</w:t>
      </w:r>
      <w:r w:rsidR="002F47FA" w:rsidRPr="002F47FA">
        <w:t xml:space="preserve"> </w:t>
      </w:r>
      <w:r w:rsidR="002F47FA">
        <w:t>Athletic Centre</w:t>
      </w:r>
    </w:p>
    <w:p w:rsidR="00B007BD" w:rsidRDefault="00B007BD" w:rsidP="00B007BD">
      <w:pPr>
        <w:spacing w:line="360" w:lineRule="auto"/>
      </w:pPr>
      <w:r>
        <w:rPr>
          <w:b/>
        </w:rPr>
        <w:t xml:space="preserve">Lunch </w:t>
      </w:r>
      <w:r>
        <w:t xml:space="preserve">12:30 to 1:15 p.m. @ Athletic Centre </w:t>
      </w:r>
    </w:p>
    <w:p w:rsidR="00B007BD" w:rsidRPr="00056E44" w:rsidRDefault="00B007BD" w:rsidP="00B007BD">
      <w:pPr>
        <w:spacing w:line="360" w:lineRule="auto"/>
      </w:pPr>
      <w:r>
        <w:rPr>
          <w:b/>
        </w:rPr>
        <w:lastRenderedPageBreak/>
        <w:t xml:space="preserve">Student Social – Make new friends! </w:t>
      </w:r>
      <w:r>
        <w:t>1:15 to 2:30 p.m.</w:t>
      </w:r>
      <w:r w:rsidR="002F47FA">
        <w:t xml:space="preserve"> @</w:t>
      </w:r>
      <w:r w:rsidR="002F47FA" w:rsidRPr="002F47FA">
        <w:t xml:space="preserve"> </w:t>
      </w:r>
      <w:r w:rsidR="002F47FA">
        <w:t>Athletic Centre</w:t>
      </w:r>
    </w:p>
    <w:p w:rsidR="00B007BD" w:rsidRDefault="00B007BD" w:rsidP="00B007BD">
      <w:pPr>
        <w:spacing w:line="360" w:lineRule="auto"/>
      </w:pPr>
      <w:r>
        <w:rPr>
          <w:b/>
        </w:rPr>
        <w:t xml:space="preserve">Campus tour </w:t>
      </w:r>
      <w:r>
        <w:t>start</w:t>
      </w:r>
      <w:r w:rsidR="002F47FA">
        <w:t>ing at 1:15 p.m. @ outside the Athletic C</w:t>
      </w:r>
      <w:r>
        <w:t>entre</w:t>
      </w:r>
    </w:p>
    <w:p w:rsidR="00B007BD" w:rsidRDefault="00B007BD" w:rsidP="00B007BD">
      <w:pPr>
        <w:spacing w:line="360" w:lineRule="auto"/>
      </w:pPr>
      <w:r>
        <w:t xml:space="preserve">*Takes about 45 min.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007BD" w:rsidTr="003E44C8">
        <w:tc>
          <w:tcPr>
            <w:tcW w:w="3116" w:type="dxa"/>
            <w:shd w:val="clear" w:color="auto" w:fill="D9D9D9" w:themeFill="background1" w:themeFillShade="D9"/>
          </w:tcPr>
          <w:p w:rsidR="00B007BD" w:rsidRDefault="00B007BD" w:rsidP="003E44C8">
            <w:pPr>
              <w:jc w:val="center"/>
            </w:pPr>
          </w:p>
        </w:tc>
        <w:tc>
          <w:tcPr>
            <w:tcW w:w="3117" w:type="dxa"/>
          </w:tcPr>
          <w:p w:rsidR="00B007BD" w:rsidRDefault="00B007BD" w:rsidP="003E44C8">
            <w:pPr>
              <w:jc w:val="center"/>
            </w:pPr>
            <w:r>
              <w:t>Station A</w:t>
            </w:r>
          </w:p>
        </w:tc>
        <w:tc>
          <w:tcPr>
            <w:tcW w:w="3117" w:type="dxa"/>
          </w:tcPr>
          <w:p w:rsidR="00B007BD" w:rsidRDefault="00B007BD" w:rsidP="003E44C8">
            <w:pPr>
              <w:jc w:val="center"/>
            </w:pPr>
            <w:r>
              <w:t>Station B</w:t>
            </w:r>
          </w:p>
        </w:tc>
      </w:tr>
      <w:tr w:rsidR="00B007BD" w:rsidTr="003E44C8">
        <w:tc>
          <w:tcPr>
            <w:tcW w:w="3116" w:type="dxa"/>
            <w:vMerge w:val="restart"/>
          </w:tcPr>
          <w:p w:rsidR="00B007BD" w:rsidRDefault="00B007BD" w:rsidP="003E44C8">
            <w:pPr>
              <w:jc w:val="center"/>
            </w:pPr>
            <w:r>
              <w:t>Starting time</w:t>
            </w:r>
          </w:p>
        </w:tc>
        <w:tc>
          <w:tcPr>
            <w:tcW w:w="3117" w:type="dxa"/>
          </w:tcPr>
          <w:p w:rsidR="00B007BD" w:rsidRDefault="00B007BD" w:rsidP="003E44C8">
            <w:pPr>
              <w:jc w:val="center"/>
            </w:pPr>
            <w:r>
              <w:t>1:15</w:t>
            </w:r>
          </w:p>
        </w:tc>
        <w:tc>
          <w:tcPr>
            <w:tcW w:w="3117" w:type="dxa"/>
          </w:tcPr>
          <w:p w:rsidR="00B007BD" w:rsidRDefault="00B007BD" w:rsidP="003E44C8">
            <w:pPr>
              <w:jc w:val="center"/>
            </w:pPr>
            <w:r>
              <w:t>1:30</w:t>
            </w:r>
          </w:p>
        </w:tc>
      </w:tr>
      <w:tr w:rsidR="00B007BD" w:rsidTr="003E44C8">
        <w:tc>
          <w:tcPr>
            <w:tcW w:w="3116" w:type="dxa"/>
            <w:vMerge/>
          </w:tcPr>
          <w:p w:rsidR="00B007BD" w:rsidRDefault="00B007BD" w:rsidP="003E44C8"/>
        </w:tc>
        <w:tc>
          <w:tcPr>
            <w:tcW w:w="3117" w:type="dxa"/>
          </w:tcPr>
          <w:p w:rsidR="00B007BD" w:rsidRDefault="00B007BD" w:rsidP="003E44C8">
            <w:pPr>
              <w:jc w:val="center"/>
            </w:pPr>
            <w:r>
              <w:t>1:45</w:t>
            </w:r>
          </w:p>
        </w:tc>
        <w:tc>
          <w:tcPr>
            <w:tcW w:w="3117" w:type="dxa"/>
          </w:tcPr>
          <w:p w:rsidR="00B007BD" w:rsidRDefault="00B007BD" w:rsidP="003E44C8">
            <w:pPr>
              <w:jc w:val="center"/>
            </w:pPr>
            <w:r>
              <w:t>2:00</w:t>
            </w:r>
          </w:p>
        </w:tc>
      </w:tr>
      <w:tr w:rsidR="00B007BD" w:rsidTr="003E44C8">
        <w:tc>
          <w:tcPr>
            <w:tcW w:w="3116" w:type="dxa"/>
            <w:vMerge/>
          </w:tcPr>
          <w:p w:rsidR="00B007BD" w:rsidRDefault="00B007BD" w:rsidP="003E44C8"/>
        </w:tc>
        <w:tc>
          <w:tcPr>
            <w:tcW w:w="3117" w:type="dxa"/>
          </w:tcPr>
          <w:p w:rsidR="00B007BD" w:rsidRDefault="00B007BD" w:rsidP="003E44C8">
            <w:pPr>
              <w:jc w:val="center"/>
            </w:pPr>
            <w:r>
              <w:t>2:15</w:t>
            </w:r>
          </w:p>
        </w:tc>
        <w:tc>
          <w:tcPr>
            <w:tcW w:w="3117" w:type="dxa"/>
          </w:tcPr>
          <w:p w:rsidR="00B007BD" w:rsidRDefault="00B007BD" w:rsidP="003E44C8">
            <w:pPr>
              <w:jc w:val="center"/>
            </w:pPr>
            <w:r>
              <w:t>2:30</w:t>
            </w:r>
          </w:p>
        </w:tc>
      </w:tr>
    </w:tbl>
    <w:p w:rsidR="00B007BD" w:rsidRDefault="00B007BD" w:rsidP="00B007BD"/>
    <w:p w:rsidR="00B007BD" w:rsidRDefault="00B007BD" w:rsidP="00B007BD">
      <w:pPr>
        <w:pStyle w:val="Heading1"/>
      </w:pPr>
      <w:r>
        <w:t xml:space="preserve">Day 3 – Friday August 30, 2019 </w:t>
      </w:r>
    </w:p>
    <w:p w:rsidR="00B007BD" w:rsidRPr="00DB5F03" w:rsidRDefault="00B007BD" w:rsidP="00B007BD">
      <w:pPr>
        <w:pStyle w:val="ListParagraph"/>
        <w:numPr>
          <w:ilvl w:val="0"/>
          <w:numId w:val="5"/>
        </w:numPr>
        <w:spacing w:after="0"/>
        <w:rPr>
          <w:color w:val="00778B"/>
        </w:rPr>
      </w:pPr>
      <w:r w:rsidRPr="00B43DA6">
        <w:rPr>
          <w:b/>
        </w:rPr>
        <w:t xml:space="preserve">Academic orientation </w:t>
      </w:r>
      <w:r>
        <w:rPr>
          <w:b/>
        </w:rPr>
        <w:t xml:space="preserve">and time table pick up </w:t>
      </w:r>
      <w:r w:rsidR="001D0BB6">
        <w:t>9:30-11am @B225 &amp; B226</w:t>
      </w:r>
      <w:r>
        <w:br/>
        <w:t>*In the academic orientation you will learn how to use the student system</w:t>
      </w:r>
      <w:r>
        <w:br/>
      </w:r>
    </w:p>
    <w:p w:rsidR="00B007BD" w:rsidRPr="00DB5F03" w:rsidRDefault="00B007BD" w:rsidP="00B007BD">
      <w:pPr>
        <w:pStyle w:val="ListParagraph"/>
        <w:numPr>
          <w:ilvl w:val="0"/>
          <w:numId w:val="5"/>
        </w:numPr>
        <w:spacing w:after="0"/>
        <w:rPr>
          <w:color w:val="00778B"/>
        </w:rPr>
      </w:pPr>
      <w:r>
        <w:rPr>
          <w:b/>
        </w:rPr>
        <w:t>Lunch and drop in session</w:t>
      </w:r>
    </w:p>
    <w:p w:rsidR="00B007BD" w:rsidRDefault="00B007BD" w:rsidP="00B007BD">
      <w:pPr>
        <w:spacing w:after="0"/>
        <w:rPr>
          <w:color w:val="00778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890"/>
        <w:gridCol w:w="2790"/>
        <w:gridCol w:w="2515"/>
      </w:tblGrid>
      <w:tr w:rsidR="00B007BD" w:rsidRPr="00E36FF1" w:rsidTr="003E44C8">
        <w:tc>
          <w:tcPr>
            <w:tcW w:w="2155" w:type="dxa"/>
          </w:tcPr>
          <w:p w:rsidR="00B007BD" w:rsidRPr="00E36FF1" w:rsidRDefault="00B007BD" w:rsidP="003E44C8">
            <w:pPr>
              <w:spacing w:after="160" w:line="259" w:lineRule="auto"/>
              <w:rPr>
                <w:rFonts w:eastAsiaTheme="minorEastAsia"/>
                <w:lang w:eastAsia="ja-JP"/>
              </w:rPr>
            </w:pPr>
            <w:r>
              <w:rPr>
                <w:rFonts w:eastAsiaTheme="minorEastAsia"/>
                <w:lang w:eastAsia="ja-JP"/>
              </w:rPr>
              <w:t>12:00 p.m.-12:30 p.m.</w:t>
            </w:r>
          </w:p>
        </w:tc>
        <w:tc>
          <w:tcPr>
            <w:tcW w:w="7195" w:type="dxa"/>
            <w:gridSpan w:val="3"/>
          </w:tcPr>
          <w:p w:rsidR="00B007BD" w:rsidRPr="00E36FF1" w:rsidRDefault="00B007BD" w:rsidP="003E44C8">
            <w:pPr>
              <w:spacing w:after="160" w:line="259" w:lineRule="auto"/>
              <w:rPr>
                <w:rFonts w:eastAsiaTheme="minorEastAsia"/>
                <w:lang w:eastAsia="ja-JP"/>
              </w:rPr>
            </w:pPr>
            <w:r>
              <w:rPr>
                <w:rFonts w:eastAsiaTheme="minorEastAsia"/>
                <w:lang w:eastAsia="ja-JP"/>
              </w:rPr>
              <w:t>Pizza Lunch available on ABSC space, N building 3</w:t>
            </w:r>
            <w:r w:rsidRPr="00DB5F03">
              <w:rPr>
                <w:rFonts w:eastAsiaTheme="minorEastAsia"/>
                <w:vertAlign w:val="superscript"/>
                <w:lang w:eastAsia="ja-JP"/>
              </w:rPr>
              <w:t>rd</w:t>
            </w:r>
            <w:r>
              <w:rPr>
                <w:rFonts w:eastAsiaTheme="minorEastAsia"/>
                <w:lang w:eastAsia="ja-JP"/>
              </w:rPr>
              <w:t xml:space="preserve"> floor</w:t>
            </w:r>
          </w:p>
        </w:tc>
      </w:tr>
      <w:tr w:rsidR="00B007BD" w:rsidRPr="00BA6995" w:rsidTr="003E44C8">
        <w:trPr>
          <w:trHeight w:val="1932"/>
        </w:trPr>
        <w:tc>
          <w:tcPr>
            <w:tcW w:w="2155" w:type="dxa"/>
          </w:tcPr>
          <w:p w:rsidR="00B007BD" w:rsidRPr="00E36FF1" w:rsidRDefault="00B007BD" w:rsidP="003E44C8">
            <w:pPr>
              <w:spacing w:after="160" w:line="259" w:lineRule="auto"/>
              <w:rPr>
                <w:rFonts w:eastAsiaTheme="minorEastAsia"/>
                <w:lang w:eastAsia="ja-JP"/>
              </w:rPr>
            </w:pPr>
            <w:r>
              <w:rPr>
                <w:rFonts w:eastAsiaTheme="minorEastAsia"/>
                <w:lang w:eastAsia="ja-JP"/>
              </w:rPr>
              <w:t>12:30</w:t>
            </w:r>
            <w:r w:rsidRPr="00E36FF1">
              <w:rPr>
                <w:rFonts w:eastAsiaTheme="minorEastAsia"/>
                <w:lang w:eastAsia="ja-JP"/>
              </w:rPr>
              <w:t xml:space="preserve"> </w:t>
            </w:r>
            <w:r>
              <w:rPr>
                <w:rFonts w:eastAsiaTheme="minorEastAsia"/>
                <w:lang w:eastAsia="ja-JP"/>
              </w:rPr>
              <w:t>p.m.</w:t>
            </w:r>
            <w:r w:rsidRPr="00E36FF1">
              <w:rPr>
                <w:rFonts w:eastAsiaTheme="minorEastAsia"/>
                <w:lang w:eastAsia="ja-JP"/>
              </w:rPr>
              <w:t xml:space="preserve">- </w:t>
            </w:r>
            <w:r>
              <w:rPr>
                <w:rFonts w:eastAsiaTheme="minorEastAsia"/>
                <w:lang w:eastAsia="ja-JP"/>
              </w:rPr>
              <w:t xml:space="preserve"> 2:30 p.m.</w:t>
            </w:r>
          </w:p>
        </w:tc>
        <w:tc>
          <w:tcPr>
            <w:tcW w:w="1890" w:type="dxa"/>
          </w:tcPr>
          <w:p w:rsidR="00B007BD" w:rsidRPr="00E36FF1" w:rsidRDefault="00B007BD" w:rsidP="003E44C8">
            <w:pPr>
              <w:spacing w:after="160" w:line="259" w:lineRule="auto"/>
              <w:rPr>
                <w:rFonts w:eastAsiaTheme="minorEastAsia"/>
                <w:lang w:eastAsia="ja-JP"/>
              </w:rPr>
            </w:pPr>
            <w:r>
              <w:rPr>
                <w:rFonts w:eastAsiaTheme="minorEastAsia"/>
                <w:lang w:eastAsia="ja-JP"/>
              </w:rPr>
              <w:t>Insurance</w:t>
            </w:r>
          </w:p>
          <w:p w:rsidR="00B007BD" w:rsidRPr="00764BC8" w:rsidRDefault="00B007BD" w:rsidP="003E44C8">
            <w:pPr>
              <w:spacing w:after="160" w:line="259" w:lineRule="auto"/>
              <w:rPr>
                <w:rFonts w:eastAsiaTheme="minorEastAsia"/>
                <w:u w:val="single"/>
                <w:lang w:eastAsia="ja-JP"/>
              </w:rPr>
            </w:pPr>
            <w:r w:rsidRPr="00764BC8">
              <w:rPr>
                <w:rFonts w:eastAsiaTheme="minorEastAsia"/>
                <w:u w:val="single"/>
                <w:lang w:eastAsia="ja-JP"/>
              </w:rPr>
              <w:t>N102</w:t>
            </w:r>
          </w:p>
        </w:tc>
        <w:tc>
          <w:tcPr>
            <w:tcW w:w="2790" w:type="dxa"/>
          </w:tcPr>
          <w:p w:rsidR="00B007BD" w:rsidRDefault="00B007BD" w:rsidP="003E44C8">
            <w:pPr>
              <w:rPr>
                <w:rFonts w:eastAsiaTheme="minorEastAsia"/>
                <w:lang w:eastAsia="ja-JP"/>
              </w:rPr>
            </w:pPr>
            <w:r>
              <w:rPr>
                <w:rFonts w:eastAsiaTheme="minorEastAsia"/>
                <w:lang w:eastAsia="ja-JP"/>
              </w:rPr>
              <w:t>Mental wellness workshop</w:t>
            </w:r>
          </w:p>
          <w:p w:rsidR="00B007BD" w:rsidRPr="00337D30" w:rsidRDefault="00B007BD" w:rsidP="003E44C8">
            <w:pPr>
              <w:rPr>
                <w:rFonts w:eastAsiaTheme="minorEastAsia"/>
                <w:u w:val="single"/>
                <w:lang w:eastAsia="ja-JP"/>
              </w:rPr>
            </w:pPr>
            <w:r w:rsidRPr="00337D30">
              <w:rPr>
                <w:rFonts w:eastAsiaTheme="minorEastAsia"/>
                <w:u w:val="single"/>
                <w:lang w:eastAsia="ja-JP"/>
              </w:rPr>
              <w:t>N104</w:t>
            </w:r>
          </w:p>
        </w:tc>
        <w:tc>
          <w:tcPr>
            <w:tcW w:w="2515" w:type="dxa"/>
          </w:tcPr>
          <w:p w:rsidR="00B007BD" w:rsidRDefault="00B007BD" w:rsidP="003E44C8">
            <w:pPr>
              <w:spacing w:after="160" w:line="259" w:lineRule="auto"/>
              <w:rPr>
                <w:rFonts w:eastAsiaTheme="minorEastAsia"/>
                <w:lang w:eastAsia="ja-JP"/>
              </w:rPr>
            </w:pPr>
            <w:r>
              <w:rPr>
                <w:rFonts w:eastAsiaTheme="minorEastAsia"/>
                <w:lang w:eastAsia="ja-JP"/>
              </w:rPr>
              <w:t xml:space="preserve">Immigration </w:t>
            </w:r>
          </w:p>
          <w:p w:rsidR="00B007BD" w:rsidRPr="00BA6995" w:rsidRDefault="00B007BD" w:rsidP="003E44C8">
            <w:pPr>
              <w:spacing w:after="160" w:line="259" w:lineRule="auto"/>
              <w:rPr>
                <w:rFonts w:eastAsiaTheme="minorEastAsia"/>
                <w:u w:val="single"/>
                <w:lang w:eastAsia="ja-JP"/>
              </w:rPr>
            </w:pPr>
            <w:r w:rsidRPr="00BA6995">
              <w:rPr>
                <w:rFonts w:eastAsiaTheme="minorEastAsia"/>
                <w:u w:val="single"/>
                <w:lang w:eastAsia="ja-JP"/>
              </w:rPr>
              <w:t>ABSC space</w:t>
            </w:r>
          </w:p>
        </w:tc>
      </w:tr>
    </w:tbl>
    <w:p w:rsidR="00B007BD" w:rsidRDefault="00B007BD" w:rsidP="00B007BD">
      <w:pPr>
        <w:spacing w:after="0"/>
        <w:rPr>
          <w:color w:val="00778B"/>
        </w:rPr>
      </w:pPr>
    </w:p>
    <w:p w:rsidR="003A62A8" w:rsidRPr="00511553" w:rsidRDefault="003A62A8" w:rsidP="003A62A8">
      <w:pPr>
        <w:rPr>
          <w:b/>
          <w:u w:val="single"/>
        </w:rPr>
      </w:pPr>
      <w:r w:rsidRPr="00511553">
        <w:rPr>
          <w:b/>
          <w:u w:val="single"/>
        </w:rPr>
        <w:t>September 2 is a holiday (</w:t>
      </w:r>
      <w:proofErr w:type="spellStart"/>
      <w:r w:rsidRPr="00511553">
        <w:rPr>
          <w:b/>
          <w:u w:val="single"/>
        </w:rPr>
        <w:t>Labour</w:t>
      </w:r>
      <w:proofErr w:type="spellEnd"/>
      <w:r w:rsidRPr="00511553">
        <w:rPr>
          <w:b/>
          <w:u w:val="single"/>
        </w:rPr>
        <w:t xml:space="preserve"> </w:t>
      </w:r>
      <w:proofErr w:type="gramStart"/>
      <w:r w:rsidRPr="00511553">
        <w:rPr>
          <w:b/>
          <w:u w:val="single"/>
        </w:rPr>
        <w:t>day</w:t>
      </w:r>
      <w:proofErr w:type="gramEnd"/>
      <w:r w:rsidRPr="00511553">
        <w:rPr>
          <w:b/>
          <w:u w:val="single"/>
        </w:rPr>
        <w:t>), and our campuses will not be open for the day.</w:t>
      </w:r>
    </w:p>
    <w:p w:rsidR="00B007BD" w:rsidRDefault="00B007BD" w:rsidP="00B007BD">
      <w:pPr>
        <w:spacing w:after="0"/>
        <w:rPr>
          <w:color w:val="00778B"/>
        </w:rPr>
      </w:pPr>
    </w:p>
    <w:p w:rsidR="003A62A8" w:rsidRDefault="003A62A8" w:rsidP="00B007BD">
      <w:pPr>
        <w:spacing w:after="0"/>
        <w:rPr>
          <w:color w:val="00778B"/>
        </w:rPr>
      </w:pPr>
    </w:p>
    <w:p w:rsidR="003A62A8" w:rsidRDefault="003A62A8" w:rsidP="00B007BD">
      <w:pPr>
        <w:spacing w:after="0"/>
        <w:rPr>
          <w:color w:val="00778B"/>
        </w:rPr>
      </w:pPr>
    </w:p>
    <w:p w:rsidR="003A62A8" w:rsidRPr="00DB5F03" w:rsidRDefault="003A62A8" w:rsidP="00B007BD">
      <w:pPr>
        <w:spacing w:after="0"/>
        <w:rPr>
          <w:color w:val="00778B"/>
        </w:rPr>
      </w:pPr>
    </w:p>
    <w:p w:rsidR="00B007BD" w:rsidRDefault="00B007BD" w:rsidP="00B007BD">
      <w:pPr>
        <w:pStyle w:val="Heading1"/>
        <w:spacing w:after="0" w:line="360" w:lineRule="auto"/>
        <w:rPr>
          <w:rFonts w:asciiTheme="minorHAnsi" w:hAnsiTheme="minorHAnsi"/>
          <w:color w:val="00778B"/>
        </w:rPr>
      </w:pPr>
      <w:r>
        <w:rPr>
          <w:rFonts w:asciiTheme="minorHAnsi" w:hAnsiTheme="minorHAnsi"/>
          <w:color w:val="00778B"/>
        </w:rPr>
        <w:lastRenderedPageBreak/>
        <w:t>Day 4</w:t>
      </w:r>
      <w:r w:rsidRPr="0079277A">
        <w:rPr>
          <w:rFonts w:asciiTheme="minorHAnsi" w:hAnsiTheme="minorHAnsi"/>
          <w:color w:val="00778B"/>
        </w:rPr>
        <w:t xml:space="preserve"> – Tuesday, September 3 2019</w:t>
      </w:r>
    </w:p>
    <w:p w:rsidR="00B007BD" w:rsidRPr="00757997" w:rsidRDefault="00B007BD" w:rsidP="00B007BD">
      <w:r>
        <w:t>*There will be no classes this day, enjoy your orientation!!</w:t>
      </w:r>
    </w:p>
    <w:p w:rsidR="00B007BD" w:rsidRDefault="00B007BD" w:rsidP="00B007BD">
      <w:pPr>
        <w:rPr>
          <w:b/>
        </w:rPr>
      </w:pPr>
      <w:r>
        <w:rPr>
          <w:b/>
        </w:rPr>
        <w:t>Join the college-wide orientation for;</w:t>
      </w:r>
    </w:p>
    <w:p w:rsidR="00B007BD" w:rsidRDefault="00B007BD" w:rsidP="00B007BD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FUN</w:t>
      </w:r>
    </w:p>
    <w:p w:rsidR="00B007BD" w:rsidRDefault="00B007BD" w:rsidP="00B007BD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A</w:t>
      </w:r>
      <w:r w:rsidRPr="00556A56">
        <w:rPr>
          <w:b/>
        </w:rPr>
        <w:t>cademic information</w:t>
      </w:r>
    </w:p>
    <w:p w:rsidR="00B007BD" w:rsidRDefault="00B007BD" w:rsidP="00B007BD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Making more friends from your program or any program</w:t>
      </w:r>
    </w:p>
    <w:p w:rsidR="00B007BD" w:rsidRDefault="00B007BD" w:rsidP="00B007BD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Meet your program coordinator</w:t>
      </w:r>
    </w:p>
    <w:p w:rsidR="00B007BD" w:rsidRDefault="00B007BD" w:rsidP="00B007BD">
      <w:r w:rsidRPr="0079277A">
        <w:t xml:space="preserve">For more </w:t>
      </w:r>
      <w:r>
        <w:t>information and schedule, go to;</w:t>
      </w:r>
    </w:p>
    <w:p w:rsidR="00B007BD" w:rsidRPr="0079277A" w:rsidRDefault="003A1731" w:rsidP="00B007BD">
      <w:hyperlink r:id="rId11" w:anchor="orientation" w:history="1">
        <w:r w:rsidR="00B007BD" w:rsidRPr="0079277A">
          <w:rPr>
            <w:rStyle w:val="Hyperlink"/>
          </w:rPr>
          <w:t>https://www.georgiancollege.ca/student-life/orientation/#orientation</w:t>
        </w:r>
      </w:hyperlink>
    </w:p>
    <w:p w:rsidR="00AE7C83" w:rsidRDefault="00AE7C83" w:rsidP="00AE7C83">
      <w:pPr>
        <w:pStyle w:val="Heading2"/>
        <w:spacing w:after="240"/>
      </w:pPr>
    </w:p>
    <w:sectPr w:rsidR="00AE7C83" w:rsidSect="00E561E3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1440" w:right="1440" w:bottom="172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CE6" w:rsidRDefault="00A86CE6" w:rsidP="00113312">
      <w:pPr>
        <w:spacing w:after="0" w:line="240" w:lineRule="auto"/>
      </w:pPr>
      <w:r>
        <w:separator/>
      </w:r>
    </w:p>
  </w:endnote>
  <w:endnote w:type="continuationSeparator" w:id="0">
    <w:p w:rsidR="00A86CE6" w:rsidRDefault="00A86CE6" w:rsidP="0011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89074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62A8" w:rsidRDefault="003A62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73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1330F" w:rsidRDefault="0031330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129" w:rsidRDefault="00573A8B" w:rsidP="008104C9">
    <w:pPr>
      <w:pStyle w:val="Footer"/>
      <w:pBdr>
        <w:top w:val="single" w:sz="4" w:space="18" w:color="auto"/>
      </w:pBdr>
      <w:spacing w:after="140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A1731">
      <w:rPr>
        <w:noProof/>
      </w:rPr>
      <w:t>1</w:t>
    </w:r>
    <w:r>
      <w:rPr>
        <w:noProof/>
      </w:rPr>
      <w:fldChar w:fldCharType="end"/>
    </w:r>
  </w:p>
  <w:p w:rsidR="0031330F" w:rsidRDefault="0031330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CE6" w:rsidRDefault="00A86CE6" w:rsidP="00113312">
      <w:pPr>
        <w:spacing w:after="0" w:line="240" w:lineRule="auto"/>
      </w:pPr>
      <w:r>
        <w:separator/>
      </w:r>
    </w:p>
  </w:footnote>
  <w:footnote w:type="continuationSeparator" w:id="0">
    <w:p w:rsidR="00A86CE6" w:rsidRDefault="00A86CE6" w:rsidP="0011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312" w:rsidRDefault="003A1731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6" o:spid="_x0000_s2055" type="#_x0000_t75" style="position:absolute;margin-left:0;margin-top:0;width:467.55pt;height:605.05pt;z-index:-251657216;mso-position-horizontal:center;mso-position-horizontal-relative:margin;mso-position-vertical:center;mso-position-vertical-relative:margin" o:allowincell="f">
          <v:imagedata r:id="rId1" o:title="georgian_document_background"/>
          <w10:wrap anchorx="margin" anchory="margin"/>
        </v:shape>
      </w:pict>
    </w:r>
  </w:p>
  <w:p w:rsidR="0031330F" w:rsidRDefault="0031330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A8B" w:rsidRDefault="003A17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7" o:spid="_x0000_s2056" type="#_x0000_t75" style="position:absolute;margin-left:0;margin-top:0;width:612pt;height:11in;z-index:-251656192;mso-position-horizontal:center;mso-position-horizontal-relative:page;mso-position-vertical:top;mso-position-vertical-relative:page" o:allowincell="f">
          <v:imagedata r:id="rId1" o:title="georgian_document_background"/>
          <w10:wrap anchorx="page" anchory="page"/>
          <w10:anchorlock/>
        </v:shape>
      </w:pict>
    </w:r>
  </w:p>
  <w:p w:rsidR="0031330F" w:rsidRDefault="0031330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312" w:rsidRDefault="003A1731" w:rsidP="008104C9">
    <w:pPr>
      <w:pStyle w:val="NoSpacing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5" o:spid="_x0000_s2054" type="#_x0000_t75" style="position:absolute;margin-left:0;margin-top:0;width:612pt;height:11in;z-index:-251658240;mso-position-horizontal:center;mso-position-horizontal-relative:page;mso-position-vertical:top;mso-position-vertical-relative:page" o:allowincell="f">
          <v:imagedata r:id="rId1" o:title="georgian_document_background"/>
          <w10:wrap anchorx="page" anchory="page"/>
          <w10:anchorlock/>
        </v:shape>
      </w:pict>
    </w:r>
  </w:p>
  <w:p w:rsidR="0031330F" w:rsidRDefault="0031330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D5A66"/>
    <w:multiLevelType w:val="hybridMultilevel"/>
    <w:tmpl w:val="82383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3576F8"/>
    <w:multiLevelType w:val="hybridMultilevel"/>
    <w:tmpl w:val="E80CB120"/>
    <w:lvl w:ilvl="0" w:tplc="D4AEC90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F2623"/>
    <w:multiLevelType w:val="hybridMultilevel"/>
    <w:tmpl w:val="7DD28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A6171"/>
    <w:multiLevelType w:val="hybridMultilevel"/>
    <w:tmpl w:val="D9D2095C"/>
    <w:lvl w:ilvl="0" w:tplc="D4AEC90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943A57"/>
    <w:multiLevelType w:val="hybridMultilevel"/>
    <w:tmpl w:val="C566661C"/>
    <w:lvl w:ilvl="0" w:tplc="D4AEC90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B7362"/>
    <w:multiLevelType w:val="hybridMultilevel"/>
    <w:tmpl w:val="9F4E0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E0207A"/>
    <w:multiLevelType w:val="hybridMultilevel"/>
    <w:tmpl w:val="235E2408"/>
    <w:lvl w:ilvl="0" w:tplc="D4AEC90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styleLockTheme/>
  <w:styleLockQFSet/>
  <w:defaultTabStop w:val="720"/>
  <w:drawingGridHorizontalSpacing w:val="187"/>
  <w:drawingGridVerticalSpacing w:val="187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210"/>
    <w:rsid w:val="000152A0"/>
    <w:rsid w:val="00040B74"/>
    <w:rsid w:val="00050B70"/>
    <w:rsid w:val="000558C9"/>
    <w:rsid w:val="00055F47"/>
    <w:rsid w:val="00057A8A"/>
    <w:rsid w:val="000709F9"/>
    <w:rsid w:val="00084A1F"/>
    <w:rsid w:val="00091BFC"/>
    <w:rsid w:val="000A7105"/>
    <w:rsid w:val="000D171F"/>
    <w:rsid w:val="00105043"/>
    <w:rsid w:val="0010605E"/>
    <w:rsid w:val="00113312"/>
    <w:rsid w:val="00120666"/>
    <w:rsid w:val="0013671B"/>
    <w:rsid w:val="00140633"/>
    <w:rsid w:val="001566BD"/>
    <w:rsid w:val="00191E85"/>
    <w:rsid w:val="001D0BB6"/>
    <w:rsid w:val="001F1DFA"/>
    <w:rsid w:val="00200302"/>
    <w:rsid w:val="002007EA"/>
    <w:rsid w:val="00207D7E"/>
    <w:rsid w:val="00214192"/>
    <w:rsid w:val="00214AF0"/>
    <w:rsid w:val="00245284"/>
    <w:rsid w:val="002849B6"/>
    <w:rsid w:val="00292C10"/>
    <w:rsid w:val="00293F30"/>
    <w:rsid w:val="002B1DAF"/>
    <w:rsid w:val="002F18AA"/>
    <w:rsid w:val="002F47FA"/>
    <w:rsid w:val="0030002D"/>
    <w:rsid w:val="0031330F"/>
    <w:rsid w:val="003256FF"/>
    <w:rsid w:val="00330523"/>
    <w:rsid w:val="00335D20"/>
    <w:rsid w:val="00343CDD"/>
    <w:rsid w:val="00346E60"/>
    <w:rsid w:val="00350CD9"/>
    <w:rsid w:val="003A1731"/>
    <w:rsid w:val="003A62A8"/>
    <w:rsid w:val="003A68A5"/>
    <w:rsid w:val="003C27BA"/>
    <w:rsid w:val="00421C7A"/>
    <w:rsid w:val="00432D30"/>
    <w:rsid w:val="00454D9B"/>
    <w:rsid w:val="00466848"/>
    <w:rsid w:val="00486D30"/>
    <w:rsid w:val="004A10E7"/>
    <w:rsid w:val="004B25CB"/>
    <w:rsid w:val="004E0404"/>
    <w:rsid w:val="004E70B4"/>
    <w:rsid w:val="00540443"/>
    <w:rsid w:val="005414AD"/>
    <w:rsid w:val="0056517B"/>
    <w:rsid w:val="005651A6"/>
    <w:rsid w:val="00573A8B"/>
    <w:rsid w:val="0057537A"/>
    <w:rsid w:val="00580A06"/>
    <w:rsid w:val="005D183F"/>
    <w:rsid w:val="006058C3"/>
    <w:rsid w:val="0064553B"/>
    <w:rsid w:val="00646E71"/>
    <w:rsid w:val="00653643"/>
    <w:rsid w:val="00653B0F"/>
    <w:rsid w:val="006611EE"/>
    <w:rsid w:val="00671988"/>
    <w:rsid w:val="006959C7"/>
    <w:rsid w:val="006A2418"/>
    <w:rsid w:val="006B29C5"/>
    <w:rsid w:val="006B4612"/>
    <w:rsid w:val="006D63A2"/>
    <w:rsid w:val="006E6C3C"/>
    <w:rsid w:val="00700E1A"/>
    <w:rsid w:val="007143B1"/>
    <w:rsid w:val="0074154E"/>
    <w:rsid w:val="0074194F"/>
    <w:rsid w:val="00775BFE"/>
    <w:rsid w:val="007A4B11"/>
    <w:rsid w:val="007A7D71"/>
    <w:rsid w:val="007F0200"/>
    <w:rsid w:val="0080171A"/>
    <w:rsid w:val="00801DA7"/>
    <w:rsid w:val="00803B23"/>
    <w:rsid w:val="008104C9"/>
    <w:rsid w:val="008110AE"/>
    <w:rsid w:val="008404FF"/>
    <w:rsid w:val="008431AE"/>
    <w:rsid w:val="00845905"/>
    <w:rsid w:val="00863572"/>
    <w:rsid w:val="00877F7E"/>
    <w:rsid w:val="00897574"/>
    <w:rsid w:val="008B0B15"/>
    <w:rsid w:val="008B7E5C"/>
    <w:rsid w:val="009051EB"/>
    <w:rsid w:val="00906369"/>
    <w:rsid w:val="009205D5"/>
    <w:rsid w:val="00941591"/>
    <w:rsid w:val="00942210"/>
    <w:rsid w:val="009841D1"/>
    <w:rsid w:val="009D5FA2"/>
    <w:rsid w:val="009D61B4"/>
    <w:rsid w:val="009E17FC"/>
    <w:rsid w:val="009E1AAC"/>
    <w:rsid w:val="00A363B3"/>
    <w:rsid w:val="00A40F7B"/>
    <w:rsid w:val="00A44EFB"/>
    <w:rsid w:val="00A46B1E"/>
    <w:rsid w:val="00A50179"/>
    <w:rsid w:val="00A505B6"/>
    <w:rsid w:val="00A525B4"/>
    <w:rsid w:val="00A62D60"/>
    <w:rsid w:val="00A86CE6"/>
    <w:rsid w:val="00A90213"/>
    <w:rsid w:val="00A979C7"/>
    <w:rsid w:val="00AA38C3"/>
    <w:rsid w:val="00AA6AC2"/>
    <w:rsid w:val="00AB257C"/>
    <w:rsid w:val="00AD496A"/>
    <w:rsid w:val="00AE7C83"/>
    <w:rsid w:val="00B007BD"/>
    <w:rsid w:val="00B050AA"/>
    <w:rsid w:val="00B41251"/>
    <w:rsid w:val="00B43DA6"/>
    <w:rsid w:val="00B52E36"/>
    <w:rsid w:val="00B773F6"/>
    <w:rsid w:val="00BA0037"/>
    <w:rsid w:val="00BA2FED"/>
    <w:rsid w:val="00BB4A74"/>
    <w:rsid w:val="00BC26AA"/>
    <w:rsid w:val="00BC74C3"/>
    <w:rsid w:val="00BD43E7"/>
    <w:rsid w:val="00BE68C8"/>
    <w:rsid w:val="00C02050"/>
    <w:rsid w:val="00C03657"/>
    <w:rsid w:val="00C12BC7"/>
    <w:rsid w:val="00C4217E"/>
    <w:rsid w:val="00C577E3"/>
    <w:rsid w:val="00C65999"/>
    <w:rsid w:val="00C734E3"/>
    <w:rsid w:val="00CB3F4F"/>
    <w:rsid w:val="00CB747C"/>
    <w:rsid w:val="00CF06A0"/>
    <w:rsid w:val="00D06FC1"/>
    <w:rsid w:val="00D24D7F"/>
    <w:rsid w:val="00D404A6"/>
    <w:rsid w:val="00D61FDC"/>
    <w:rsid w:val="00D65498"/>
    <w:rsid w:val="00D73736"/>
    <w:rsid w:val="00D75262"/>
    <w:rsid w:val="00DB0B79"/>
    <w:rsid w:val="00DC75E1"/>
    <w:rsid w:val="00DE028A"/>
    <w:rsid w:val="00DE7D37"/>
    <w:rsid w:val="00DF5129"/>
    <w:rsid w:val="00DF7C28"/>
    <w:rsid w:val="00E16954"/>
    <w:rsid w:val="00E25643"/>
    <w:rsid w:val="00E45CDB"/>
    <w:rsid w:val="00E561E3"/>
    <w:rsid w:val="00E65CC0"/>
    <w:rsid w:val="00E86AB5"/>
    <w:rsid w:val="00ED2026"/>
    <w:rsid w:val="00ED23B4"/>
    <w:rsid w:val="00F456EA"/>
    <w:rsid w:val="00F72452"/>
    <w:rsid w:val="00F73D34"/>
    <w:rsid w:val="00F91BD1"/>
    <w:rsid w:val="00FA40C8"/>
    <w:rsid w:val="00FC4F3B"/>
    <w:rsid w:val="00FD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08AB0B31"/>
  <w15:chartTrackingRefBased/>
  <w15:docId w15:val="{08CFC9F9-7F8F-443E-888C-DF7355F24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FED"/>
    <w:pPr>
      <w:spacing w:after="270"/>
    </w:pPr>
  </w:style>
  <w:style w:type="paragraph" w:styleId="Heading1">
    <w:name w:val="heading 1"/>
    <w:next w:val="Normal"/>
    <w:link w:val="Heading1Char"/>
    <w:uiPriority w:val="9"/>
    <w:qFormat/>
    <w:rsid w:val="00BA2FED"/>
    <w:pPr>
      <w:keepNext/>
      <w:keepLines/>
      <w:suppressAutoHyphens/>
      <w:spacing w:after="270"/>
      <w:outlineLvl w:val="0"/>
    </w:pPr>
    <w:rPr>
      <w:rFonts w:asciiTheme="majorHAnsi" w:eastAsiaTheme="majorEastAsia" w:hAnsiTheme="majorHAnsi" w:cstheme="majorBidi"/>
      <w:color w:val="00778B" w:themeColor="accent3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2F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78B" w:themeColor="accent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2F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78B" w:themeColor="accent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54D9B"/>
    <w:pPr>
      <w:tabs>
        <w:tab w:val="center" w:pos="4680"/>
        <w:tab w:val="right" w:pos="9360"/>
      </w:tabs>
      <w:spacing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454D9B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A2FED"/>
    <w:rPr>
      <w:rFonts w:asciiTheme="majorHAnsi" w:eastAsiaTheme="majorEastAsia" w:hAnsiTheme="majorHAnsi" w:cstheme="majorBidi"/>
      <w:color w:val="00778B" w:themeColor="accent3"/>
      <w:sz w:val="36"/>
      <w:szCs w:val="32"/>
    </w:rPr>
  </w:style>
  <w:style w:type="paragraph" w:styleId="Title">
    <w:name w:val="Title"/>
    <w:next w:val="Normal"/>
    <w:link w:val="TitleChar"/>
    <w:uiPriority w:val="10"/>
    <w:qFormat/>
    <w:rsid w:val="00BA2FED"/>
    <w:pPr>
      <w:suppressAutoHyphens/>
      <w:spacing w:line="240" w:lineRule="auto"/>
      <w:contextualSpacing/>
    </w:pPr>
    <w:rPr>
      <w:rFonts w:ascii="Calibri" w:eastAsiaTheme="majorEastAsia" w:hAnsi="Calibri" w:cstheme="majorBidi"/>
      <w:color w:val="004B87" w:themeColor="accent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2FED"/>
    <w:rPr>
      <w:rFonts w:ascii="Calibri" w:eastAsiaTheme="majorEastAsia" w:hAnsi="Calibri" w:cstheme="majorBidi"/>
      <w:color w:val="004B87" w:themeColor="accent1"/>
      <w:kern w:val="28"/>
      <w:sz w:val="60"/>
      <w:szCs w:val="56"/>
    </w:rPr>
  </w:style>
  <w:style w:type="table" w:styleId="TableGrid">
    <w:name w:val="Table Grid"/>
    <w:basedOn w:val="TableNormal"/>
    <w:uiPriority w:val="39"/>
    <w:rsid w:val="006E6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86" w:type="dxa"/>
        <w:bottom w:w="29" w:type="dxa"/>
        <w:right w:w="86" w:type="dxa"/>
      </w:tblCellMar>
    </w:tblPr>
    <w:tcPr>
      <w:vAlign w:val="center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055F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F4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205D5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BA2FED"/>
    <w:rPr>
      <w:rFonts w:asciiTheme="majorHAnsi" w:eastAsiaTheme="majorEastAsia" w:hAnsiTheme="majorHAnsi" w:cstheme="majorBidi"/>
      <w:color w:val="00778B" w:themeColor="accent3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2FED"/>
    <w:rPr>
      <w:rFonts w:asciiTheme="majorHAnsi" w:eastAsiaTheme="majorEastAsia" w:hAnsiTheme="majorHAnsi" w:cstheme="majorBidi"/>
      <w:color w:val="00778B" w:themeColor="accent3"/>
      <w:sz w:val="24"/>
      <w:szCs w:val="24"/>
    </w:rPr>
  </w:style>
  <w:style w:type="paragraph" w:styleId="NoSpacing">
    <w:name w:val="No Spacing"/>
    <w:uiPriority w:val="1"/>
    <w:qFormat/>
    <w:rsid w:val="00BA2FE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2FED"/>
    <w:pPr>
      <w:ind w:left="720"/>
      <w:contextualSpacing/>
    </w:pPr>
  </w:style>
  <w:style w:type="paragraph" w:customStyle="1" w:styleId="NoParagraphStyle">
    <w:name w:val="[No Paragraph Style]"/>
    <w:rsid w:val="00D24D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D24D7F"/>
  </w:style>
  <w:style w:type="paragraph" w:styleId="NormalWeb">
    <w:name w:val="Normal (Web)"/>
    <w:basedOn w:val="Normal"/>
    <w:uiPriority w:val="99"/>
    <w:semiHidden/>
    <w:unhideWhenUsed/>
    <w:rsid w:val="00801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F5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129"/>
  </w:style>
  <w:style w:type="character" w:styleId="Hyperlink">
    <w:name w:val="Hyperlink"/>
    <w:basedOn w:val="DefaultParagraphFont"/>
    <w:uiPriority w:val="99"/>
    <w:unhideWhenUsed/>
    <w:rsid w:val="00B007BD"/>
    <w:rPr>
      <w:color w:val="F3D03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6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eorgiancollege.ca/student-life/orientation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resa\Downloads\Georgian_DOCUMENT_2017.dotx" TargetMode="External"/></Relationships>
</file>

<file path=word/theme/theme1.xml><?xml version="1.0" encoding="utf-8"?>
<a:theme xmlns:a="http://schemas.openxmlformats.org/drawingml/2006/main" name="Georgian_Cover_2017">
  <a:themeElements>
    <a:clrScheme name="Georgian College Colour Palet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B87"/>
      </a:accent1>
      <a:accent2>
        <a:srgbClr val="64A70B"/>
      </a:accent2>
      <a:accent3>
        <a:srgbClr val="00778B"/>
      </a:accent3>
      <a:accent4>
        <a:srgbClr val="77C5D5"/>
      </a:accent4>
      <a:accent5>
        <a:srgbClr val="333F48"/>
      </a:accent5>
      <a:accent6>
        <a:srgbClr val="E57200"/>
      </a:accent6>
      <a:hlink>
        <a:srgbClr val="F3D03E"/>
      </a:hlink>
      <a:folHlink>
        <a:srgbClr val="C4BFB6"/>
      </a:folHlink>
    </a:clrScheme>
    <a:fontScheme name="Georgian College Templates 2017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2F828DE0DB444493517DC2C2FE7CBA" ma:contentTypeVersion="16" ma:contentTypeDescription="Create a new document." ma:contentTypeScope="" ma:versionID="1d380ae6258c29f7d4f1b9af4460009e">
  <xsd:schema xmlns:xsd="http://www.w3.org/2001/XMLSchema" xmlns:xs="http://www.w3.org/2001/XMLSchema" xmlns:p="http://schemas.microsoft.com/office/2006/metadata/properties" xmlns:ns1="http://schemas.microsoft.com/sharepoint/v3" xmlns:ns2="9b820b9e-61c6-44ac-a88d-8ed63a824187" xmlns:ns3="be33b49a-2f28-4f27-8766-d722dd16bb41" targetNamespace="http://schemas.microsoft.com/office/2006/metadata/properties" ma:root="true" ma:fieldsID="f9f730ea7928b61c999892a9ae5b4c77" ns1:_="" ns2:_="" ns3:_="">
    <xsd:import namespace="http://schemas.microsoft.com/sharepoint/v3"/>
    <xsd:import namespace="9b820b9e-61c6-44ac-a88d-8ed63a824187"/>
    <xsd:import namespace="be33b49a-2f28-4f27-8766-d722dd16bb4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20b9e-61c6-44ac-a88d-8ed63a824187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6" nillable="true" ma:taxonomy="true" ma:internalName="TaxKeywordTaxHTField" ma:taxonomyFieldName="TaxKeyword" ma:displayName="Tags" ma:readOnly="false" ma:fieldId="{23f27201-bee3-471e-b2e7-b64fd8b7ca38}" ma:taxonomyMulti="true" ma:sspId="d9a59e6a-29c3-4921-9c03-4d7ff3dd4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7" nillable="true" ma:displayName="Taxonomy Catch All Column" ma:description="" ma:hidden="true" ma:list="{72b79f48-5dcf-4c8a-9dbf-9ec02e0fcd44}" ma:internalName="TaxCatchAll" ma:readOnly="false" ma:showField="CatchAllData" ma:web="9b820b9e-61c6-44ac-a88d-8ed63a8241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8" nillable="true" ma:displayName="Taxonomy Catch All Column1" ma:description="" ma:hidden="true" ma:list="{72b79f48-5dcf-4c8a-9dbf-9ec02e0fcd44}" ma:internalName="TaxCatchAllLabel" ma:readOnly="true" ma:showField="CatchAllDataLabel" ma:web="9b820b9e-61c6-44ac-a88d-8ed63a8241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3b49a-2f28-4f27-8766-d722dd16bb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KeywordTaxHTField xmlns="9b820b9e-61c6-44ac-a88d-8ed63a824187">
      <Terms xmlns="http://schemas.microsoft.com/office/infopath/2007/PartnerControls"/>
    </TaxKeywordTaxHTField>
    <TaxCatchAll xmlns="9b820b9e-61c6-44ac-a88d-8ed63a824187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0E4D9-AE51-4E85-90E8-4950A24075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3B8FF0-6B31-4C9C-9C4E-35400E3C00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b820b9e-61c6-44ac-a88d-8ed63a824187"/>
    <ds:schemaRef ds:uri="be33b49a-2f28-4f27-8766-d722dd16bb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FB2205-2B4D-4C09-A87F-682649021C49}">
  <ds:schemaRefs>
    <ds:schemaRef ds:uri="9b820b9e-61c6-44ac-a88d-8ed63a824187"/>
    <ds:schemaRef ds:uri="http://schemas.microsoft.com/sharepoint/v3"/>
    <ds:schemaRef ds:uri="http://purl.org/dc/terms/"/>
    <ds:schemaRef ds:uri="be33b49a-2f28-4f27-8766-d722dd16bb4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007429C-44C6-4918-9B3A-DC00B8F83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Georgian_DOCUMENT_2017</Template>
  <TotalTime>7</TotalTime>
  <Pages>3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Georgian College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Presa</dc:creator>
  <cp:keywords/>
  <dc:description/>
  <cp:lastModifiedBy>Cassidy Chafe</cp:lastModifiedBy>
  <cp:revision>5</cp:revision>
  <cp:lastPrinted>2019-08-20T14:15:00Z</cp:lastPrinted>
  <dcterms:created xsi:type="dcterms:W3CDTF">2019-08-20T14:18:00Z</dcterms:created>
  <dcterms:modified xsi:type="dcterms:W3CDTF">2019-08-23T19:40:00Z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0x010100B42F828DE0DB444493517DC2C2FE7CBA</vt:lpwstr>
  </property>
</Properties>
</file>