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73037" w14:textId="1626EF9E" w:rsidR="006058C3" w:rsidRPr="00D01762" w:rsidRDefault="00513055" w:rsidP="00AB2743">
      <w:pPr>
        <w:pStyle w:val="Heading1"/>
        <w:spacing w:after="0" w:line="240" w:lineRule="auto"/>
        <w:contextualSpacing/>
        <w:rPr>
          <w:lang w:val="en-CA"/>
        </w:rPr>
      </w:pPr>
      <w:r>
        <w:rPr>
          <w:lang w:val="en-CA"/>
        </w:rPr>
        <w:tab/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532"/>
        <w:gridCol w:w="1623"/>
        <w:gridCol w:w="900"/>
        <w:gridCol w:w="270"/>
        <w:gridCol w:w="2710"/>
        <w:gridCol w:w="80"/>
        <w:gridCol w:w="2340"/>
        <w:gridCol w:w="1625"/>
      </w:tblGrid>
      <w:tr w:rsidR="00AB2743" w:rsidRPr="00030EFC" w14:paraId="53A3EFB8" w14:textId="77777777" w:rsidTr="5A2BDD11">
        <w:tc>
          <w:tcPr>
            <w:tcW w:w="10080" w:type="dxa"/>
            <w:gridSpan w:val="8"/>
            <w:vAlign w:val="top"/>
          </w:tcPr>
          <w:p w14:paraId="446A08CC" w14:textId="0DFA027A" w:rsidR="00AB2743" w:rsidRPr="00030EFC" w:rsidRDefault="00AB2743" w:rsidP="00AB2743">
            <w:pPr>
              <w:pStyle w:val="Title"/>
              <w:rPr>
                <w:rFonts w:cs="Calibri"/>
                <w:lang w:val="en-CA"/>
              </w:rPr>
            </w:pPr>
            <w:r w:rsidRPr="00030EFC">
              <w:rPr>
                <w:rFonts w:cs="Calibri"/>
                <w:lang w:val="en-CA"/>
              </w:rPr>
              <w:t>Georgian College Research Ethics Board</w:t>
            </w:r>
          </w:p>
          <w:p w14:paraId="5934A4D2" w14:textId="32E05200" w:rsidR="006C73AF" w:rsidRPr="00030EFC" w:rsidRDefault="006C73AF" w:rsidP="006C73AF">
            <w:pPr>
              <w:pStyle w:val="Title"/>
              <w:rPr>
                <w:rFonts w:cs="Calibri"/>
                <w:lang w:val="en-CA"/>
              </w:rPr>
            </w:pPr>
            <w:r w:rsidRPr="00030EFC">
              <w:rPr>
                <w:rFonts w:cs="Calibri"/>
                <w:lang w:val="en-CA"/>
              </w:rPr>
              <w:t>Review Checklist</w:t>
            </w:r>
          </w:p>
        </w:tc>
      </w:tr>
      <w:tr w:rsidR="003B15BE" w:rsidRPr="00030EFC" w14:paraId="2FD120EF" w14:textId="77777777" w:rsidTr="008A7D38">
        <w:trPr>
          <w:trHeight w:val="96"/>
        </w:trPr>
        <w:tc>
          <w:tcPr>
            <w:tcW w:w="2155" w:type="dxa"/>
            <w:gridSpan w:val="2"/>
            <w:vAlign w:val="top"/>
          </w:tcPr>
          <w:p w14:paraId="48E89532" w14:textId="725F052E" w:rsidR="003B15BE" w:rsidRPr="00030EFC" w:rsidRDefault="003B15BE" w:rsidP="00522760">
            <w:pPr>
              <w:spacing w:after="0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CA"/>
              </w:rPr>
              <w:t>GCREB File #:</w:t>
            </w:r>
          </w:p>
        </w:tc>
        <w:tc>
          <w:tcPr>
            <w:tcW w:w="1170" w:type="dxa"/>
            <w:gridSpan w:val="2"/>
            <w:vAlign w:val="top"/>
          </w:tcPr>
          <w:p w14:paraId="3DAAA292" w14:textId="696CE5DA" w:rsidR="003B15BE" w:rsidRPr="00030EFC" w:rsidRDefault="003B15BE" w:rsidP="00522760">
            <w:pPr>
              <w:spacing w:after="0"/>
              <w:rPr>
                <w:rFonts w:ascii="Calibri" w:eastAsia="Times New Roman" w:hAnsi="Calibri" w:cs="Calibri"/>
                <w:sz w:val="28"/>
                <w:szCs w:val="28"/>
                <w:lang w:val="en-CA"/>
              </w:rPr>
            </w:pPr>
          </w:p>
        </w:tc>
        <w:tc>
          <w:tcPr>
            <w:tcW w:w="2790" w:type="dxa"/>
            <w:gridSpan w:val="2"/>
          </w:tcPr>
          <w:p w14:paraId="51C0445F" w14:textId="63C27CFC" w:rsidR="003B15BE" w:rsidRPr="00030EFC" w:rsidRDefault="003B15BE" w:rsidP="00522760">
            <w:pPr>
              <w:spacing w:after="0"/>
              <w:rPr>
                <w:rFonts w:ascii="Calibri" w:eastAsia="Times New Roman" w:hAnsi="Calibri" w:cs="Calibri"/>
                <w:b/>
                <w:sz w:val="28"/>
                <w:szCs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sz w:val="28"/>
                <w:szCs w:val="28"/>
                <w:lang w:val="en-CA"/>
              </w:rPr>
              <w:t>Principal Investigator:</w:t>
            </w:r>
          </w:p>
        </w:tc>
        <w:tc>
          <w:tcPr>
            <w:tcW w:w="3965" w:type="dxa"/>
            <w:gridSpan w:val="2"/>
          </w:tcPr>
          <w:p w14:paraId="61911710" w14:textId="6802E2B6" w:rsidR="003B15BE" w:rsidRPr="00030EFC" w:rsidRDefault="003B15BE" w:rsidP="00522760">
            <w:pPr>
              <w:spacing w:after="0"/>
              <w:rPr>
                <w:rFonts w:ascii="Calibri" w:eastAsia="Times New Roman" w:hAnsi="Calibri" w:cs="Calibri"/>
                <w:sz w:val="28"/>
                <w:szCs w:val="28"/>
                <w:lang w:val="en-CA"/>
              </w:rPr>
            </w:pPr>
          </w:p>
        </w:tc>
      </w:tr>
      <w:tr w:rsidR="5A2BDD11" w:rsidRPr="00030EFC" w14:paraId="3E13539A" w14:textId="77777777" w:rsidTr="008A7D38">
        <w:trPr>
          <w:trHeight w:val="300"/>
        </w:trPr>
        <w:tc>
          <w:tcPr>
            <w:tcW w:w="2155" w:type="dxa"/>
            <w:gridSpan w:val="2"/>
            <w:vAlign w:val="top"/>
          </w:tcPr>
          <w:p w14:paraId="15AF7ADC" w14:textId="73CA956B" w:rsidR="1EF138EE" w:rsidRPr="00030EFC" w:rsidRDefault="1EF138EE" w:rsidP="00522760">
            <w:pPr>
              <w:spacing w:after="0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CA"/>
              </w:rPr>
              <w:t>Study Title:</w:t>
            </w:r>
          </w:p>
        </w:tc>
        <w:tc>
          <w:tcPr>
            <w:tcW w:w="7925" w:type="dxa"/>
            <w:gridSpan w:val="6"/>
            <w:vAlign w:val="top"/>
          </w:tcPr>
          <w:p w14:paraId="01EC00A2" w14:textId="7772C162" w:rsidR="5A2BDD11" w:rsidRPr="00030EFC" w:rsidRDefault="5A2BDD11" w:rsidP="00522760">
            <w:pPr>
              <w:spacing w:after="0"/>
              <w:rPr>
                <w:rFonts w:ascii="Calibri" w:eastAsia="Times New Roman" w:hAnsi="Calibri" w:cs="Calibri"/>
                <w:sz w:val="28"/>
                <w:szCs w:val="28"/>
                <w:lang w:val="en-CA"/>
              </w:rPr>
            </w:pPr>
          </w:p>
        </w:tc>
      </w:tr>
      <w:tr w:rsidR="00503CA8" w:rsidRPr="00030EFC" w14:paraId="6B4CC688" w14:textId="77777777" w:rsidTr="008A7D38">
        <w:tc>
          <w:tcPr>
            <w:tcW w:w="2155" w:type="dxa"/>
            <w:gridSpan w:val="2"/>
            <w:vAlign w:val="top"/>
          </w:tcPr>
          <w:p w14:paraId="6DD18AD0" w14:textId="77777777" w:rsidR="00503CA8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b/>
                <w:sz w:val="28"/>
                <w:lang w:val="en-CA"/>
              </w:rPr>
            </w:pPr>
            <w:bookmarkStart w:id="0" w:name="_7oekfh1dcncb" w:colFirst="0" w:colLast="0"/>
            <w:bookmarkEnd w:id="0"/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>Reviewer Name:</w:t>
            </w:r>
          </w:p>
        </w:tc>
        <w:tc>
          <w:tcPr>
            <w:tcW w:w="7925" w:type="dxa"/>
            <w:gridSpan w:val="6"/>
            <w:vAlign w:val="top"/>
          </w:tcPr>
          <w:p w14:paraId="1AC74FCA" w14:textId="028225E9" w:rsidR="00503CA8" w:rsidRPr="00030EFC" w:rsidRDefault="00503CA8" w:rsidP="7CF3572A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szCs w:val="28"/>
                <w:lang w:val="en-CA"/>
              </w:rPr>
            </w:pPr>
          </w:p>
        </w:tc>
      </w:tr>
      <w:tr w:rsidR="00503CA8" w:rsidRPr="00030EFC" w14:paraId="6169BEE5" w14:textId="77777777" w:rsidTr="008A7D38">
        <w:tc>
          <w:tcPr>
            <w:tcW w:w="2155" w:type="dxa"/>
            <w:gridSpan w:val="2"/>
            <w:vAlign w:val="top"/>
          </w:tcPr>
          <w:p w14:paraId="7B693A8D" w14:textId="77777777" w:rsidR="00503CA8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b/>
                <w:sz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>Date Reviewed:</w:t>
            </w:r>
          </w:p>
        </w:tc>
        <w:tc>
          <w:tcPr>
            <w:tcW w:w="7925" w:type="dxa"/>
            <w:gridSpan w:val="6"/>
            <w:vAlign w:val="top"/>
          </w:tcPr>
          <w:p w14:paraId="0EF829D6" w14:textId="77777777" w:rsidR="00503CA8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</w:p>
        </w:tc>
      </w:tr>
      <w:tr w:rsidR="0041464E" w:rsidRPr="00030EFC" w14:paraId="115B97C5" w14:textId="77777777" w:rsidTr="5A2BDD11">
        <w:tc>
          <w:tcPr>
            <w:tcW w:w="10080" w:type="dxa"/>
            <w:gridSpan w:val="8"/>
            <w:vAlign w:val="top"/>
          </w:tcPr>
          <w:p w14:paraId="2CF36AF9" w14:textId="25679DF3" w:rsidR="0041464E" w:rsidRPr="00030EFC" w:rsidRDefault="0041464E" w:rsidP="006C73AF">
            <w:pPr>
              <w:pStyle w:val="Heading1"/>
              <w:outlineLvl w:val="0"/>
              <w:rPr>
                <w:rFonts w:ascii="Calibri" w:eastAsia="Times New Roman" w:hAnsi="Calibri" w:cs="Calibri"/>
                <w:lang w:val="en-CA"/>
              </w:rPr>
            </w:pPr>
            <w:r w:rsidRPr="00030EFC">
              <w:rPr>
                <w:rFonts w:ascii="Calibri" w:eastAsia="Times New Roman" w:hAnsi="Calibri" w:cs="Calibri"/>
                <w:lang w:val="en-CA"/>
              </w:rPr>
              <w:t>Reviewer Recommendation</w:t>
            </w:r>
          </w:p>
        </w:tc>
      </w:tr>
      <w:tr w:rsidR="00503CA8" w:rsidRPr="00030EFC" w14:paraId="44A7C6A8" w14:textId="77777777" w:rsidTr="5A2BDD11">
        <w:trPr>
          <w:trHeight w:val="204"/>
        </w:trPr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94761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2" w:type="dxa"/>
                <w:vAlign w:val="top"/>
              </w:tcPr>
              <w:p w14:paraId="30CD5453" w14:textId="2893253B" w:rsidR="00503CA8" w:rsidRPr="00030EFC" w:rsidRDefault="00BA5371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5028B4AA" w14:textId="47A17343" w:rsidR="00503CA8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Recommend</w:t>
            </w:r>
            <w:r w:rsidR="00B34A98"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a</w:t>
            </w:r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>pproval</w:t>
            </w:r>
          </w:p>
        </w:tc>
      </w:tr>
      <w:tr w:rsidR="00B34A98" w:rsidRPr="00030EFC" w14:paraId="59BD21A4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272860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2" w:type="dxa"/>
                <w:vAlign w:val="top"/>
              </w:tcPr>
              <w:p w14:paraId="779110DB" w14:textId="5047C4CB" w:rsidR="00B34A98" w:rsidRPr="00030EFC" w:rsidRDefault="00BA5371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31C12535" w14:textId="782654BE" w:rsidR="00B34A98" w:rsidRPr="00030EFC" w:rsidRDefault="00B34A98" w:rsidP="00AB2743">
            <w:pPr>
              <w:spacing w:after="0"/>
              <w:contextualSpacing/>
              <w:rPr>
                <w:rFonts w:ascii="Calibri" w:eastAsia="Times New Roman" w:hAnsi="Calibri" w:cs="Calibri"/>
                <w:b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Recommend resubmission </w:t>
            </w:r>
            <w:r w:rsidR="006D14C1" w:rsidRPr="00030EFC">
              <w:rPr>
                <w:rFonts w:ascii="Calibri" w:hAnsi="Calibri" w:cs="Calibri"/>
                <w:b/>
                <w:sz w:val="28"/>
                <w:lang w:val="en-CA"/>
              </w:rPr>
              <w:t>with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minor changes for </w:t>
            </w:r>
            <w:r w:rsidR="00EA4F8F"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GCREB </w:t>
            </w:r>
            <w:r w:rsidR="006D14C1" w:rsidRPr="00030EFC">
              <w:rPr>
                <w:rFonts w:ascii="Calibri" w:hAnsi="Calibri" w:cs="Calibri"/>
                <w:b/>
                <w:sz w:val="28"/>
                <w:lang w:val="en-CA"/>
              </w:rPr>
              <w:t>c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hair review</w:t>
            </w:r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 xml:space="preserve"> </w:t>
            </w:r>
          </w:p>
        </w:tc>
      </w:tr>
      <w:tr w:rsidR="00B34A98" w:rsidRPr="00030EFC" w14:paraId="50FC7011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1887404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2" w:type="dxa"/>
                <w:vAlign w:val="top"/>
              </w:tcPr>
              <w:p w14:paraId="095F907F" w14:textId="77777777" w:rsidR="00B34A98" w:rsidRPr="00030EFC" w:rsidRDefault="00B34A98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04FBF541" w14:textId="2F1B3F30" w:rsidR="00B34A98" w:rsidRPr="00030EFC" w:rsidRDefault="00B34A9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Recommend resubmission </w:t>
            </w:r>
            <w:r w:rsidR="006D14C1" w:rsidRPr="00030EFC">
              <w:rPr>
                <w:rFonts w:ascii="Calibri" w:hAnsi="Calibri" w:cs="Calibri"/>
                <w:b/>
                <w:sz w:val="28"/>
                <w:lang w:val="en-CA"/>
              </w:rPr>
              <w:t>with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</w:t>
            </w:r>
            <w:r w:rsidR="009A2D23"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minor 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changes for delegated review</w:t>
            </w:r>
          </w:p>
        </w:tc>
      </w:tr>
      <w:tr w:rsidR="00503CA8" w:rsidRPr="00030EFC" w14:paraId="4AE9527E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689071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2" w:type="dxa"/>
                <w:vAlign w:val="top"/>
              </w:tcPr>
              <w:p w14:paraId="737D0042" w14:textId="60CE3C0A" w:rsidR="00503CA8" w:rsidRPr="00030EFC" w:rsidRDefault="00B34A98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1D7FCD07" w14:textId="3720C60F" w:rsidR="00B34A98" w:rsidRPr="00030EFC" w:rsidRDefault="00B34A9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Recommend resubmission </w:t>
            </w:r>
            <w:r w:rsidR="006D14C1" w:rsidRPr="00030EFC">
              <w:rPr>
                <w:rFonts w:ascii="Calibri" w:hAnsi="Calibri" w:cs="Calibri"/>
                <w:b/>
                <w:sz w:val="28"/>
                <w:lang w:val="en-CA"/>
              </w:rPr>
              <w:t>with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</w:t>
            </w:r>
            <w:r w:rsidR="009A2D23" w:rsidRPr="00030EFC">
              <w:rPr>
                <w:rFonts w:ascii="Calibri" w:hAnsi="Calibri" w:cs="Calibri"/>
                <w:b/>
                <w:sz w:val="28"/>
                <w:lang w:val="en-CA"/>
              </w:rPr>
              <w:t>major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changes for </w:t>
            </w:r>
            <w:r w:rsidR="009A2D23" w:rsidRPr="00030EFC">
              <w:rPr>
                <w:rFonts w:ascii="Calibri" w:hAnsi="Calibri" w:cs="Calibri"/>
                <w:b/>
                <w:sz w:val="28"/>
                <w:lang w:val="en-CA"/>
              </w:rPr>
              <w:t>full GCREB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review</w:t>
            </w:r>
          </w:p>
        </w:tc>
      </w:tr>
      <w:tr w:rsidR="00503CA8" w:rsidRPr="00030EFC" w14:paraId="1DC0C5B7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873579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2" w:type="dxa"/>
                <w:vAlign w:val="top"/>
              </w:tcPr>
              <w:p w14:paraId="740E9A84" w14:textId="13F6857F" w:rsidR="00503CA8" w:rsidRPr="00030EFC" w:rsidRDefault="00B34A98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6F4AA59F" w14:textId="08ABB7B5" w:rsidR="00503CA8" w:rsidRPr="00030EFC" w:rsidRDefault="009A2D23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Recommend approval be DENIED</w:t>
            </w:r>
          </w:p>
        </w:tc>
      </w:tr>
      <w:tr w:rsidR="00503CA8" w:rsidRPr="00030EFC" w14:paraId="7FA89857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28330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2" w:type="dxa"/>
                <w:vAlign w:val="top"/>
              </w:tcPr>
              <w:p w14:paraId="076DC830" w14:textId="3EF07CCE" w:rsidR="00503CA8" w:rsidRPr="00030EFC" w:rsidRDefault="00B34A98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19A59096" w14:textId="7475D000" w:rsidR="009A2D23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 xml:space="preserve">More than Minimal Risk – </w:t>
            </w:r>
            <w:r w:rsidR="009A2D23" w:rsidRPr="00030EFC">
              <w:rPr>
                <w:rFonts w:ascii="Calibri" w:hAnsi="Calibri" w:cs="Calibri"/>
                <w:b/>
                <w:sz w:val="28"/>
                <w:lang w:val="en-CA"/>
              </w:rPr>
              <w:t>Submit for full GCREB review</w:t>
            </w:r>
          </w:p>
        </w:tc>
      </w:tr>
      <w:tr w:rsidR="009A2D23" w:rsidRPr="00030EFC" w14:paraId="18AE5EC1" w14:textId="77777777" w:rsidTr="008A7D38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157581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2" w:type="dxa"/>
                <w:vAlign w:val="top"/>
              </w:tcPr>
              <w:p w14:paraId="10243EA0" w14:textId="77777777" w:rsidR="009A2D23" w:rsidRPr="00030EFC" w:rsidRDefault="009A2D23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5503" w:type="dxa"/>
            <w:gridSpan w:val="4"/>
            <w:vAlign w:val="top"/>
          </w:tcPr>
          <w:p w14:paraId="67A71193" w14:textId="7105971E" w:rsidR="009A2D23" w:rsidRPr="00030EFC" w:rsidRDefault="009A2D23" w:rsidP="00AB2743">
            <w:pPr>
              <w:spacing w:after="0"/>
              <w:contextualSpacing/>
              <w:rPr>
                <w:rFonts w:ascii="Calibri" w:eastAsia="Times New Roman" w:hAnsi="Calibri" w:cs="Calibri"/>
                <w:b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Recommend exemption – C</w:t>
            </w:r>
            <w:r w:rsidR="00E36C4A" w:rsidRPr="00030EFC">
              <w:rPr>
                <w:rFonts w:ascii="Calibri" w:hAnsi="Calibri" w:cs="Calibri"/>
                <w:b/>
                <w:sz w:val="28"/>
                <w:lang w:val="en-CA"/>
              </w:rPr>
              <w:t>hapter 2 C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ategory</w:t>
            </w:r>
          </w:p>
        </w:tc>
        <w:sdt>
          <w:sdtPr>
            <w:rPr>
              <w:rFonts w:ascii="Calibri" w:eastAsia="Times New Roman" w:hAnsi="Calibri" w:cs="Calibri"/>
              <w:b/>
              <w:sz w:val="28"/>
              <w:lang w:val="en-CA"/>
            </w:rPr>
            <w:id w:val="-444697898"/>
            <w:placeholder>
              <w:docPart w:val="F5AAEAF889D149A0A9B94E4603CD0D71"/>
            </w:placeholder>
            <w:showingPlcHdr/>
            <w:dropDownList>
              <w:listItem w:value="Exemption Category"/>
              <w:listItem w:displayText="Public Info (TCPS 2.2)" w:value="Public Info (TCPS 2.2)"/>
              <w:listItem w:displayText="Public Observ (TCPS 2.3)" w:value="Public Observ (TCPS 2.3)"/>
              <w:listItem w:displayText="Secondary Anon (TCPS 2.4)" w:value="Secondary Anon (TCPS 2.4)"/>
              <w:listItem w:displayText="Non-research (TCPS 2.5)" w:value="Non-research (TCPS 2.5)"/>
              <w:listItem w:displayText="Creative Practice (TCPS 2.6)" w:value="Creative Practice (TCPS 2.6)"/>
            </w:dropDownList>
          </w:sdtPr>
          <w:sdtContent>
            <w:tc>
              <w:tcPr>
                <w:tcW w:w="4045" w:type="dxa"/>
                <w:gridSpan w:val="3"/>
                <w:vAlign w:val="top"/>
              </w:tcPr>
              <w:p w14:paraId="17BBBF80" w14:textId="117A0A58" w:rsidR="009A2D23" w:rsidRPr="00030EFC" w:rsidRDefault="00D85C3A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b/>
                    <w:sz w:val="28"/>
                    <w:lang w:val="en-CA"/>
                  </w:rPr>
                </w:pPr>
                <w:r w:rsidRPr="00030EFC">
                  <w:rPr>
                    <w:rStyle w:val="PlaceholderText"/>
                    <w:rFonts w:ascii="Calibri" w:hAnsi="Calibri" w:cs="Calibri"/>
                    <w:lang w:val="en-CA"/>
                  </w:rPr>
                  <w:t>Choose Category</w:t>
                </w:r>
              </w:p>
            </w:tc>
          </w:sdtContent>
        </w:sdt>
      </w:tr>
      <w:tr w:rsidR="0088365A" w:rsidRPr="00030EFC" w14:paraId="1F116B17" w14:textId="77777777" w:rsidTr="5A2BDD11">
        <w:tc>
          <w:tcPr>
            <w:tcW w:w="10080" w:type="dxa"/>
            <w:gridSpan w:val="8"/>
            <w:vAlign w:val="top"/>
          </w:tcPr>
          <w:p w14:paraId="0D520834" w14:textId="3A7A5045" w:rsidR="0088365A" w:rsidRPr="00030EFC" w:rsidRDefault="006D7DC2" w:rsidP="006C73AF">
            <w:pPr>
              <w:pStyle w:val="Heading1"/>
              <w:outlineLvl w:val="0"/>
              <w:rPr>
                <w:rFonts w:ascii="Calibri" w:hAnsi="Calibri" w:cs="Calibri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Overview</w:t>
            </w:r>
          </w:p>
        </w:tc>
      </w:tr>
      <w:tr w:rsidR="00854732" w:rsidRPr="00030EFC" w14:paraId="5E0120DF" w14:textId="77777777" w:rsidTr="00854732">
        <w:tc>
          <w:tcPr>
            <w:tcW w:w="3055" w:type="dxa"/>
            <w:gridSpan w:val="3"/>
            <w:vAlign w:val="top"/>
          </w:tcPr>
          <w:p w14:paraId="4BBB38E1" w14:textId="092B4C22" w:rsidR="00854732" w:rsidRPr="00030EFC" w:rsidRDefault="00854732" w:rsidP="006C73AF">
            <w:pPr>
              <w:pStyle w:val="Heading4"/>
              <w:outlineLvl w:val="3"/>
              <w:rPr>
                <w:rFonts w:ascii="Calibri" w:hAnsi="Calibri" w:cs="Calibri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Core Principles of the TCPS 2 (2018) Chapter 1 B</w:t>
            </w:r>
          </w:p>
        </w:tc>
        <w:tc>
          <w:tcPr>
            <w:tcW w:w="5400" w:type="dxa"/>
            <w:gridSpan w:val="4"/>
            <w:vAlign w:val="top"/>
          </w:tcPr>
          <w:p w14:paraId="3008D255" w14:textId="6645F4FE" w:rsidR="00854732" w:rsidRPr="00030EFC" w:rsidRDefault="00854732" w:rsidP="006C73AF">
            <w:pPr>
              <w:pStyle w:val="Heading4"/>
              <w:outlineLvl w:val="3"/>
              <w:rPr>
                <w:rFonts w:ascii="Calibri" w:hAnsi="Calibri" w:cs="Calibri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Comments</w:t>
            </w:r>
          </w:p>
        </w:tc>
        <w:tc>
          <w:tcPr>
            <w:tcW w:w="1625" w:type="dxa"/>
            <w:vAlign w:val="top"/>
          </w:tcPr>
          <w:p w14:paraId="6881FE2E" w14:textId="1FF85D8E" w:rsidR="00854732" w:rsidRPr="00030EFC" w:rsidRDefault="00854732" w:rsidP="006C73AF">
            <w:pPr>
              <w:pStyle w:val="Heading4"/>
              <w:outlineLvl w:val="3"/>
              <w:rPr>
                <w:rFonts w:ascii="Calibri" w:hAnsi="Calibri" w:cs="Calibri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Project adheres to principal?</w:t>
            </w:r>
          </w:p>
        </w:tc>
      </w:tr>
      <w:tr w:rsidR="00854732" w:rsidRPr="00030EFC" w14:paraId="20BF6836" w14:textId="1BE4D0A3" w:rsidTr="00854732">
        <w:trPr>
          <w:trHeight w:val="60"/>
        </w:trPr>
        <w:tc>
          <w:tcPr>
            <w:tcW w:w="3055" w:type="dxa"/>
            <w:gridSpan w:val="3"/>
            <w:vAlign w:val="top"/>
          </w:tcPr>
          <w:p w14:paraId="7A460DAB" w14:textId="57C151E3" w:rsidR="00854732" w:rsidRPr="00030EFC" w:rsidRDefault="00854732" w:rsidP="00854732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Respect for Persons</w:t>
            </w:r>
          </w:p>
        </w:tc>
        <w:tc>
          <w:tcPr>
            <w:tcW w:w="5400" w:type="dxa"/>
            <w:gridSpan w:val="4"/>
            <w:vAlign w:val="top"/>
          </w:tcPr>
          <w:p w14:paraId="6C8761CA" w14:textId="1433449A" w:rsidR="00854732" w:rsidRPr="00030EFC" w:rsidRDefault="00854732" w:rsidP="00854732">
            <w:pPr>
              <w:spacing w:after="0"/>
              <w:contextualSpacing/>
              <w:rPr>
                <w:rFonts w:ascii="Calibri" w:hAnsi="Calibri" w:cs="Calibri"/>
                <w:lang w:val="en-CA"/>
              </w:rPr>
            </w:pPr>
          </w:p>
        </w:tc>
        <w:sdt>
          <w:sdtPr>
            <w:rPr>
              <w:rFonts w:ascii="Calibri" w:hAnsi="Calibri" w:cs="Calibri"/>
              <w:lang w:val="en-CA" w:eastAsia="en-CA"/>
            </w:rPr>
            <w:alias w:val="Yes/No"/>
            <w:tag w:val="Yes/No"/>
            <w:id w:val="-618532779"/>
            <w:placeholder>
              <w:docPart w:val="50AE24C66EAA490996A5070FEEFDB317"/>
            </w:placeholder>
            <w:showingPlcHdr/>
            <w:dropDownList>
              <w:listItem w:displayText="Choose one." w:value="Choose one."/>
              <w:listItem w:displayText="Yes" w:value="Yes"/>
              <w:listItem w:displayText="No" w:value="No"/>
            </w:dropDownList>
          </w:sdtPr>
          <w:sdtContent>
            <w:tc>
              <w:tcPr>
                <w:tcW w:w="1625" w:type="dxa"/>
                <w:vAlign w:val="top"/>
              </w:tcPr>
              <w:p w14:paraId="3424BF01" w14:textId="5B891DB4" w:rsidR="00854732" w:rsidRPr="00030EFC" w:rsidRDefault="00854732" w:rsidP="00854732">
                <w:pPr>
                  <w:spacing w:after="0"/>
                  <w:contextualSpacing/>
                  <w:rPr>
                    <w:rFonts w:ascii="Calibri" w:hAnsi="Calibri" w:cs="Calibri"/>
                    <w:lang w:val="en-CA"/>
                  </w:rPr>
                </w:pPr>
                <w:r w:rsidRPr="00030EFC">
                  <w:rPr>
                    <w:rStyle w:val="PlaceholderText"/>
                    <w:rFonts w:ascii="Calibri" w:hAnsi="Calibri" w:cs="Calibri"/>
                    <w:lang w:val="en-CA"/>
                  </w:rPr>
                  <w:t>Choose one.</w:t>
                </w:r>
              </w:p>
            </w:tc>
          </w:sdtContent>
        </w:sdt>
      </w:tr>
      <w:tr w:rsidR="00854732" w:rsidRPr="00030EFC" w14:paraId="26EA1B0C" w14:textId="06046F92" w:rsidTr="00854732">
        <w:trPr>
          <w:trHeight w:val="18"/>
        </w:trPr>
        <w:tc>
          <w:tcPr>
            <w:tcW w:w="3055" w:type="dxa"/>
            <w:gridSpan w:val="3"/>
            <w:vAlign w:val="top"/>
          </w:tcPr>
          <w:p w14:paraId="6A0DB3C2" w14:textId="2E6F45C3" w:rsidR="00854732" w:rsidRPr="00030EFC" w:rsidRDefault="00854732" w:rsidP="00854732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Concern for Welfare</w:t>
            </w:r>
          </w:p>
        </w:tc>
        <w:tc>
          <w:tcPr>
            <w:tcW w:w="5400" w:type="dxa"/>
            <w:gridSpan w:val="4"/>
            <w:vAlign w:val="top"/>
          </w:tcPr>
          <w:p w14:paraId="2AB61902" w14:textId="56526786" w:rsidR="00854732" w:rsidRPr="00030EFC" w:rsidRDefault="00854732" w:rsidP="00854732">
            <w:pPr>
              <w:spacing w:after="0"/>
              <w:contextualSpacing/>
              <w:rPr>
                <w:rFonts w:ascii="Calibri" w:hAnsi="Calibri" w:cs="Calibri"/>
                <w:lang w:val="en-CA"/>
              </w:rPr>
            </w:pPr>
          </w:p>
        </w:tc>
        <w:sdt>
          <w:sdtPr>
            <w:rPr>
              <w:rFonts w:ascii="Calibri" w:hAnsi="Calibri" w:cs="Calibri"/>
              <w:lang w:val="en-CA" w:eastAsia="en-CA"/>
            </w:rPr>
            <w:alias w:val="Yes/No"/>
            <w:tag w:val="Yes/No"/>
            <w:id w:val="-142581069"/>
            <w:placeholder>
              <w:docPart w:val="A826367653D1477284A82DF0752D7545"/>
            </w:placeholder>
            <w:showingPlcHdr/>
            <w:dropDownList>
              <w:listItem w:displayText="Choose one." w:value="Choose one."/>
              <w:listItem w:displayText="Yes" w:value="Yes"/>
              <w:listItem w:displayText="No" w:value="No"/>
            </w:dropDownList>
          </w:sdtPr>
          <w:sdtContent>
            <w:tc>
              <w:tcPr>
                <w:tcW w:w="1625" w:type="dxa"/>
                <w:vAlign w:val="top"/>
              </w:tcPr>
              <w:p w14:paraId="7338E005" w14:textId="32A686F0" w:rsidR="00854732" w:rsidRPr="00030EFC" w:rsidRDefault="00854732" w:rsidP="00854732">
                <w:pPr>
                  <w:spacing w:after="0"/>
                  <w:contextualSpacing/>
                  <w:rPr>
                    <w:rFonts w:ascii="Calibri" w:hAnsi="Calibri" w:cs="Calibri"/>
                    <w:lang w:val="en-CA"/>
                  </w:rPr>
                </w:pPr>
                <w:r w:rsidRPr="00030EFC">
                  <w:rPr>
                    <w:rStyle w:val="PlaceholderText"/>
                    <w:rFonts w:ascii="Calibri" w:hAnsi="Calibri" w:cs="Calibri"/>
                    <w:lang w:val="en-CA"/>
                  </w:rPr>
                  <w:t>Choose one.</w:t>
                </w:r>
              </w:p>
            </w:tc>
          </w:sdtContent>
        </w:sdt>
      </w:tr>
      <w:tr w:rsidR="00854732" w:rsidRPr="00030EFC" w14:paraId="646CB581" w14:textId="3054764D" w:rsidTr="00854732">
        <w:tc>
          <w:tcPr>
            <w:tcW w:w="3055" w:type="dxa"/>
            <w:gridSpan w:val="3"/>
            <w:vAlign w:val="top"/>
          </w:tcPr>
          <w:p w14:paraId="7E1C7379" w14:textId="7DD40A93" w:rsidR="00854732" w:rsidRPr="00030EFC" w:rsidRDefault="00854732" w:rsidP="00854732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Justice</w:t>
            </w:r>
          </w:p>
        </w:tc>
        <w:tc>
          <w:tcPr>
            <w:tcW w:w="5400" w:type="dxa"/>
            <w:gridSpan w:val="4"/>
            <w:vAlign w:val="top"/>
          </w:tcPr>
          <w:p w14:paraId="2486DA2D" w14:textId="79670F98" w:rsidR="00854732" w:rsidRPr="00030EFC" w:rsidRDefault="00854732" w:rsidP="00854732">
            <w:pPr>
              <w:spacing w:after="0"/>
              <w:contextualSpacing/>
              <w:rPr>
                <w:rFonts w:ascii="Calibri" w:hAnsi="Calibri" w:cs="Calibri"/>
                <w:lang w:val="en-CA"/>
              </w:rPr>
            </w:pPr>
          </w:p>
        </w:tc>
        <w:sdt>
          <w:sdtPr>
            <w:rPr>
              <w:rFonts w:ascii="Calibri" w:hAnsi="Calibri" w:cs="Calibri"/>
              <w:lang w:val="en-CA" w:eastAsia="en-CA"/>
            </w:rPr>
            <w:alias w:val="Yes/No"/>
            <w:tag w:val="Yes/No"/>
            <w:id w:val="-979529825"/>
            <w:placeholder>
              <w:docPart w:val="123AA41B43894B11B88D36F09EE86F44"/>
            </w:placeholder>
            <w:showingPlcHdr/>
            <w:dropDownList>
              <w:listItem w:displayText="Choose one." w:value="Choose one."/>
              <w:listItem w:displayText="Yes" w:value="Yes"/>
              <w:listItem w:displayText="No" w:value="No"/>
            </w:dropDownList>
          </w:sdtPr>
          <w:sdtContent>
            <w:tc>
              <w:tcPr>
                <w:tcW w:w="1625" w:type="dxa"/>
                <w:vAlign w:val="top"/>
              </w:tcPr>
              <w:p w14:paraId="334B2CAF" w14:textId="30688437" w:rsidR="00854732" w:rsidRPr="00030EFC" w:rsidRDefault="00854732" w:rsidP="00854732">
                <w:pPr>
                  <w:spacing w:after="0"/>
                  <w:contextualSpacing/>
                  <w:rPr>
                    <w:rFonts w:ascii="Calibri" w:hAnsi="Calibri" w:cs="Calibri"/>
                    <w:lang w:val="en-CA"/>
                  </w:rPr>
                </w:pPr>
                <w:r w:rsidRPr="00030EFC">
                  <w:rPr>
                    <w:rStyle w:val="PlaceholderText"/>
                    <w:rFonts w:ascii="Calibri" w:hAnsi="Calibri" w:cs="Calibri"/>
                    <w:lang w:val="en-CA"/>
                  </w:rPr>
                  <w:t>Choose one.</w:t>
                </w:r>
              </w:p>
            </w:tc>
          </w:sdtContent>
        </w:sdt>
      </w:tr>
    </w:tbl>
    <w:tbl>
      <w:tblPr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3"/>
        <w:gridCol w:w="1216"/>
        <w:gridCol w:w="5601"/>
        <w:gridCol w:w="1400"/>
      </w:tblGrid>
      <w:tr w:rsidR="0088365A" w:rsidRPr="00D01762" w14:paraId="61B55B00" w14:textId="77777777" w:rsidTr="00EA5527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69DE05F" w14:textId="40B01CFC" w:rsidR="0088365A" w:rsidRPr="006C73AF" w:rsidRDefault="00E01A56" w:rsidP="006C73AF">
            <w:pPr>
              <w:pStyle w:val="Heading1"/>
              <w:rPr>
                <w:lang w:val="en-CA"/>
              </w:rPr>
            </w:pPr>
            <w:r w:rsidRPr="006C73AF">
              <w:rPr>
                <w:lang w:val="en-CA"/>
              </w:rPr>
              <w:t>Review Notes</w:t>
            </w:r>
          </w:p>
        </w:tc>
      </w:tr>
      <w:tr w:rsidR="00BE75AB" w:rsidRPr="00D01762" w14:paraId="6985D5B8" w14:textId="77777777" w:rsidTr="00EA5527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64DD2C" w14:textId="7BB95CC1" w:rsidR="00BE75AB" w:rsidRPr="00D01762" w:rsidRDefault="00BE75AB" w:rsidP="0015192E">
            <w:pPr>
              <w:pStyle w:val="Heading2"/>
              <w:rPr>
                <w:lang w:val="en-CA"/>
              </w:rPr>
            </w:pPr>
            <w:bookmarkStart w:id="1" w:name="_Hlk72225883"/>
            <w:r w:rsidRPr="00D01762">
              <w:rPr>
                <w:lang w:val="en-CA"/>
              </w:rPr>
              <w:t>Part 1: Application Form</w:t>
            </w:r>
          </w:p>
        </w:tc>
      </w:tr>
      <w:bookmarkEnd w:id="1"/>
      <w:tr w:rsidR="00F06037" w:rsidRPr="00D01762" w14:paraId="73AF65EF" w14:textId="77777777" w:rsidTr="00EA5527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9D115A" w14:textId="232F32EE" w:rsidR="00F06037" w:rsidRPr="00D01762" w:rsidRDefault="00074558" w:rsidP="0015192E">
            <w:pPr>
              <w:pStyle w:val="Heading3"/>
              <w:rPr>
                <w:lang w:val="en-CA"/>
              </w:rPr>
            </w:pPr>
            <w:r w:rsidRPr="00D01762">
              <w:rPr>
                <w:lang w:val="en-CA"/>
              </w:rPr>
              <w:t>SECTION A – GENERAL INFORMATION</w:t>
            </w:r>
          </w:p>
        </w:tc>
      </w:tr>
      <w:tr w:rsidR="0088365A" w:rsidRPr="00D01762" w14:paraId="27382465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3D788F" w14:textId="77777777" w:rsidR="00503CA8" w:rsidRPr="00D01762" w:rsidRDefault="00503CA8" w:rsidP="0015192E">
            <w:pPr>
              <w:pStyle w:val="Heading4"/>
              <w:rPr>
                <w:lang w:val="en-CA"/>
              </w:rPr>
            </w:pPr>
            <w:bookmarkStart w:id="2" w:name="_Hlk56421015"/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846FAEA" w14:textId="77777777" w:rsidR="00503CA8" w:rsidRPr="00D01762" w:rsidRDefault="00503CA8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7614AB50" w14:textId="71AB9C68" w:rsidR="00503CA8" w:rsidRPr="00D01762" w:rsidRDefault="00327435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FD00C5" w14:textId="278796AF" w:rsidR="00503CA8" w:rsidRPr="00D01762" w:rsidRDefault="00B34A98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133DD7" w14:textId="0675E973" w:rsidR="00503CA8" w:rsidRPr="00D01762" w:rsidRDefault="005C2AE1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88365A" w:rsidRPr="00D01762" w14:paraId="70897B63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D8EE84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3" w:name="_uu40k08lripb" w:colFirst="0" w:colLast="0"/>
            <w:bookmarkEnd w:id="2"/>
            <w:bookmarkEnd w:id="3"/>
            <w:r w:rsidRPr="00D01762">
              <w:rPr>
                <w:lang w:val="en-CA"/>
              </w:rPr>
              <w:t>Title of the Research Project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42FDCB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16"/>
              <w:gridCol w:w="4556"/>
            </w:tblGrid>
            <w:tr w:rsidR="00227BDC" w:rsidRPr="00D01762" w14:paraId="0A6A56F7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61566497"/>
                  <w:placeholder>
                    <w:docPart w:val="DCFCA44263D840A3911BB5BF29AE069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3C384555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377" w:type="dxa"/>
                  <w:hideMark/>
                </w:tcPr>
                <w:p w14:paraId="55C890DD" w14:textId="484415D8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Is it clear?</w:t>
                  </w:r>
                </w:p>
              </w:tc>
            </w:tr>
            <w:tr w:rsidR="00227BDC" w:rsidRPr="00D01762" w14:paraId="11FFAC60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869956086"/>
                  <w:placeholder>
                    <w:docPart w:val="9D56C72AB680482284ED3C3C59F39F5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2C96EBB1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377" w:type="dxa"/>
                  <w:hideMark/>
                </w:tcPr>
                <w:p w14:paraId="34DCB45A" w14:textId="1EC781A3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Is it consistent?</w:t>
                  </w:r>
                </w:p>
              </w:tc>
            </w:tr>
            <w:tr w:rsidR="00E646AD" w:rsidRPr="00D01762" w14:paraId="1E567EF5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772389592"/>
                  <w:placeholder>
                    <w:docPart w:val="3483707409104D4C88EA329E48931A9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6CC8895D" w14:textId="7FC1D657" w:rsidR="00E646AD" w:rsidRPr="00D01762" w:rsidRDefault="00E646AD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377" w:type="dxa"/>
                </w:tcPr>
                <w:p w14:paraId="644AA2DA" w14:textId="6D54C9D4" w:rsidR="00E646AD" w:rsidRPr="00D01762" w:rsidRDefault="00E646AD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Are acronyms spelled out?</w:t>
                  </w:r>
                </w:p>
              </w:tc>
            </w:tr>
            <w:tr w:rsidR="00E74AF3" w:rsidRPr="00D01762" w14:paraId="19A4FCC3" w14:textId="77777777" w:rsidTr="004022FD">
              <w:trPr>
                <w:trHeight w:val="143"/>
              </w:trPr>
              <w:tc>
                <w:tcPr>
                  <w:tcW w:w="5257" w:type="dxa"/>
                  <w:gridSpan w:val="2"/>
                </w:tcPr>
                <w:p w14:paraId="5AAC28C5" w14:textId="5F5A15AA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bookmarkStart w:id="4" w:name="_Hlk55834483"/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4490823F" w14:textId="77777777" w:rsidTr="004022FD">
              <w:trPr>
                <w:trHeight w:val="143"/>
              </w:trPr>
              <w:tc>
                <w:tcPr>
                  <w:tcW w:w="5257" w:type="dxa"/>
                  <w:gridSpan w:val="2"/>
                </w:tcPr>
                <w:p w14:paraId="2CE411ED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  <w:bookmarkEnd w:id="4"/>
          </w:tbl>
          <w:p w14:paraId="01169234" w14:textId="2456BDBB" w:rsidR="00D85C3A" w:rsidRPr="00D01762" w:rsidRDefault="00D85C3A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876265524"/>
            <w:lock w:val="sdtLocked"/>
            <w:placeholder>
              <w:docPart w:val="2F5135854DFD4705AFC5691051B41149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9F39434" w14:textId="38338F9E" w:rsidR="00503CA8" w:rsidRPr="00D01762" w:rsidRDefault="00854732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5EAD833B" w14:textId="77777777" w:rsidTr="00064C84">
        <w:trPr>
          <w:trHeight w:val="428"/>
        </w:trPr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4F6ADE" w14:textId="02F6314D" w:rsidR="00064C84" w:rsidRPr="00064C84" w:rsidRDefault="00503CA8" w:rsidP="00064C8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5" w:name="_fjlt0dgcnih5" w:colFirst="0" w:colLast="0"/>
            <w:bookmarkEnd w:id="5"/>
            <w:r w:rsidRPr="00D01762">
              <w:rPr>
                <w:lang w:val="en-CA"/>
              </w:rPr>
              <w:t>Investigator Information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C3A1B0" w14:textId="2D5D8621" w:rsidR="00503CA8" w:rsidRPr="00D01762" w:rsidRDefault="000E0C29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 xml:space="preserve">3, 6, 8, 9, </w:t>
            </w:r>
            <w:r w:rsidR="00B954F3" w:rsidRPr="00D01762">
              <w:rPr>
                <w:lang w:val="en-CA"/>
              </w:rPr>
              <w:t>11</w:t>
            </w:r>
            <w:r w:rsidRPr="00D01762">
              <w:rPr>
                <w:lang w:val="en-CA"/>
              </w:rPr>
              <w:t>, Glossary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064C84" w:rsidRPr="00D01762" w14:paraId="4D40935B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4161FB5A" w14:textId="77777777" w:rsidR="00064C84" w:rsidRPr="00064C84" w:rsidRDefault="00064C84" w:rsidP="00064C84">
                  <w:pPr>
                    <w:spacing w:after="0"/>
                    <w:contextualSpacing/>
                    <w:rPr>
                      <w:sz w:val="20"/>
                      <w:u w:val="single"/>
                    </w:rPr>
                  </w:pPr>
                  <w:r w:rsidRPr="00064C84">
                    <w:rPr>
                      <w:sz w:val="20"/>
                      <w:u w:val="single"/>
                    </w:rPr>
                    <w:t>Notes:</w:t>
                  </w:r>
                </w:p>
                <w:p w14:paraId="66F48EC0" w14:textId="77777777" w:rsidR="00064C84" w:rsidRPr="00064C84" w:rsidRDefault="00064C84" w:rsidP="00064C84">
                  <w:pPr>
                    <w:spacing w:after="0"/>
                    <w:contextualSpacing/>
                    <w:rPr>
                      <w:sz w:val="20"/>
                    </w:rPr>
                  </w:pPr>
                  <w:r w:rsidRPr="00064C84">
                    <w:rPr>
                      <w:sz w:val="20"/>
                    </w:rPr>
                    <w:t>Novice investigators are considered high risk.</w:t>
                  </w:r>
                </w:p>
                <w:p w14:paraId="4F153A89" w14:textId="1744246B" w:rsidR="00064C84" w:rsidRPr="00064C84" w:rsidRDefault="00064C84" w:rsidP="00064C84">
                  <w:pPr>
                    <w:spacing w:after="0"/>
                    <w:contextualSpacing/>
                    <w:rPr>
                      <w:sz w:val="20"/>
                    </w:rPr>
                  </w:pPr>
                  <w:r w:rsidRPr="00064C84">
                    <w:rPr>
                      <w:sz w:val="20"/>
                    </w:rPr>
                    <w:lastRenderedPageBreak/>
                    <w:t>Must have one person des</w:t>
                  </w:r>
                  <w:bookmarkStart w:id="6" w:name="_GoBack"/>
                  <w:bookmarkEnd w:id="6"/>
                  <w:r w:rsidRPr="00064C84">
                    <w:rPr>
                      <w:sz w:val="20"/>
                    </w:rPr>
                    <w:t>ignated one person as PI.</w:t>
                  </w:r>
                </w:p>
                <w:p w14:paraId="02CEA946" w14:textId="7C736AFD" w:rsidR="00064C84" w:rsidRPr="00064C84" w:rsidRDefault="00064C84" w:rsidP="00064C84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064C84">
                    <w:rPr>
                      <w:sz w:val="20"/>
                    </w:rPr>
                    <w:t>If it is student research, the faculty advisor is the PI.</w:t>
                  </w:r>
                </w:p>
              </w:tc>
            </w:tr>
            <w:tr w:rsidR="00E74AF3" w:rsidRPr="00D01762" w14:paraId="44BA9B71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49F485B7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bookmarkStart w:id="7" w:name="_Hlk56416528"/>
                  <w:r w:rsidRPr="00D01762">
                    <w:rPr>
                      <w:b/>
                      <w:lang w:eastAsia="en-CA"/>
                    </w:rPr>
                    <w:lastRenderedPageBreak/>
                    <w:t>Comments:</w:t>
                  </w:r>
                </w:p>
              </w:tc>
            </w:tr>
            <w:tr w:rsidR="00E74AF3" w:rsidRPr="00D01762" w14:paraId="3F5BA63E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45EA0F59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  <w:bookmarkEnd w:id="7"/>
          </w:tbl>
          <w:p w14:paraId="012D094A" w14:textId="0A6306ED" w:rsidR="007A786C" w:rsidRPr="00D01762" w:rsidRDefault="007A786C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277171796"/>
            <w:placeholder>
              <w:docPart w:val="82F83325C9AB45F6ACB500A5048DE29C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7CA15A7" w14:textId="0B8C1595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 xml:space="preserve">Select </w:t>
                </w:r>
                <w:r w:rsidRPr="00D01762">
                  <w:rPr>
                    <w:lang w:val="en-CA"/>
                  </w:rPr>
                  <w:lastRenderedPageBreak/>
                  <w:t>one</w:t>
                </w:r>
              </w:p>
            </w:tc>
          </w:sdtContent>
        </w:sdt>
      </w:tr>
      <w:tr w:rsidR="000E6DA5" w:rsidRPr="00D01762" w14:paraId="23E679B1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4ABA5F" w14:textId="2EEA92B0" w:rsidR="000E6DA5" w:rsidRPr="00D01762" w:rsidRDefault="000E6DA5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lastRenderedPageBreak/>
              <w:t>Research Affiliation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DC8091" w14:textId="77777777" w:rsidR="000E6DA5" w:rsidRPr="00D01762" w:rsidRDefault="000E6DA5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358C09" w14:textId="6B142256" w:rsidR="00175305" w:rsidRPr="00175305" w:rsidRDefault="00175305" w:rsidP="00AB2743">
            <w:pPr>
              <w:spacing w:after="0"/>
              <w:contextualSpacing/>
              <w:rPr>
                <w:lang w:eastAsia="en-CA"/>
              </w:rPr>
            </w:pPr>
            <w:r>
              <w:rPr>
                <w:u w:val="single"/>
                <w:lang w:eastAsia="en-CA"/>
              </w:rPr>
              <w:t xml:space="preserve">Notes: </w:t>
            </w:r>
            <w:r>
              <w:rPr>
                <w:lang w:eastAsia="en-CA"/>
              </w:rPr>
              <w:t>Is this research being conducted on behalf of Georgian College OR for another institution or purpose</w:t>
            </w:r>
          </w:p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175305" w:rsidRPr="00D01762" w14:paraId="225BEC98" w14:textId="77777777" w:rsidTr="00711C8F">
              <w:trPr>
                <w:trHeight w:val="143"/>
              </w:trPr>
              <w:tc>
                <w:tcPr>
                  <w:tcW w:w="5257" w:type="dxa"/>
                </w:tcPr>
                <w:p w14:paraId="7816EBAB" w14:textId="77777777" w:rsidR="00175305" w:rsidRPr="00D01762" w:rsidRDefault="00175305" w:rsidP="00175305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175305" w:rsidRPr="00D01762" w14:paraId="28BCC340" w14:textId="77777777" w:rsidTr="00711C8F">
              <w:trPr>
                <w:trHeight w:val="143"/>
              </w:trPr>
              <w:tc>
                <w:tcPr>
                  <w:tcW w:w="5257" w:type="dxa"/>
                </w:tcPr>
                <w:p w14:paraId="3B90453B" w14:textId="77777777" w:rsidR="00175305" w:rsidRPr="00D01762" w:rsidRDefault="00175305" w:rsidP="00175305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513CFB0A" w14:textId="7E7625D7" w:rsidR="00175305" w:rsidRPr="00D01762" w:rsidRDefault="00175305" w:rsidP="00AB2743">
            <w:pPr>
              <w:spacing w:after="0"/>
              <w:contextualSpacing/>
              <w:rPr>
                <w:b/>
                <w:lang w:eastAsia="en-CA"/>
              </w:rPr>
            </w:pPr>
          </w:p>
        </w:tc>
        <w:sdt>
          <w:sdtPr>
            <w:rPr>
              <w:lang w:val="en-CA"/>
            </w:rPr>
            <w:alias w:val="Select one"/>
            <w:tag w:val="Select One"/>
            <w:id w:val="491464079"/>
            <w:placeholder>
              <w:docPart w:val="65F284B6EC564A7B8FC6AC3367822489"/>
            </w:placeholder>
            <w:showingPlcHdr/>
            <w:dropDownList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 " w:value="No changes needed 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B778999" w14:textId="6811BC65" w:rsidR="000E6DA5" w:rsidRDefault="00771DF2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175305">
                  <w:rPr>
                    <w:rStyle w:val="PlaceholderText"/>
                    <w:color w:val="auto"/>
                  </w:rPr>
                  <w:t>Select one</w:t>
                </w:r>
              </w:p>
            </w:tc>
          </w:sdtContent>
        </w:sdt>
      </w:tr>
      <w:tr w:rsidR="0088365A" w:rsidRPr="00D01762" w14:paraId="09F80BC1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905263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8" w:name="_gj9fv69h5wl" w:colFirst="0" w:colLast="0"/>
            <w:bookmarkEnd w:id="8"/>
            <w:r w:rsidRPr="00D01762">
              <w:rPr>
                <w:lang w:val="en-CA"/>
              </w:rPr>
              <w:t>Manager Approval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B585A4" w14:textId="5003D26C" w:rsidR="00503CA8" w:rsidRPr="00D01762" w:rsidRDefault="000E0C29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3.6, 5</w:t>
            </w:r>
            <w:r w:rsidR="004A250B" w:rsidRPr="00D01762">
              <w:rPr>
                <w:lang w:val="en-CA"/>
              </w:rPr>
              <w:t>.4, 5.5A</w:t>
            </w:r>
            <w:r w:rsidR="00F54D43" w:rsidRPr="00D01762">
              <w:rPr>
                <w:lang w:val="en-CA"/>
              </w:rPr>
              <w:t>, 9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74AF3" w:rsidRPr="00D01762" w14:paraId="7F5A1BEF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3A057B5B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640DB7D2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3EEEA3C6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6EC50CA8" w14:textId="77EF58DB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792943495"/>
            <w:placeholder>
              <w:docPart w:val="DEB8E9F913AB4CEE915CDE3E80B4A458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8838E55" w14:textId="026BFFF3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122D2A14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E7996C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9" w:name="_de6ni5a5aqgn" w:colFirst="0" w:colLast="0"/>
            <w:bookmarkEnd w:id="9"/>
            <w:r w:rsidRPr="00D01762">
              <w:rPr>
                <w:lang w:val="en-CA"/>
              </w:rPr>
              <w:t>Project Start/End Dates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F58173" w14:textId="227033BF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1310"/>
              <w:gridCol w:w="4162"/>
            </w:tblGrid>
            <w:tr w:rsidR="00EE3B4F" w:rsidRPr="00D01762" w14:paraId="4ACEE7C4" w14:textId="1404A4F1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936329705"/>
                  <w:placeholder>
                    <w:docPart w:val="4CEC96F28B894501A12EB017AAE8548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1262" w:type="dxa"/>
                    </w:tcPr>
                    <w:p w14:paraId="7D51EBC5" w14:textId="4F2EB8D9" w:rsidR="00EE3B4F" w:rsidRPr="00D01762" w:rsidRDefault="00EE3B4F" w:rsidP="00EE3B4F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010" w:type="dxa"/>
                </w:tcPr>
                <w:p w14:paraId="11387943" w14:textId="129336DD" w:rsidR="00EE3B4F" w:rsidRPr="00D01762" w:rsidRDefault="00EE3B4F" w:rsidP="00EE3B4F">
                  <w:pPr>
                    <w:spacing w:after="160"/>
                  </w:pPr>
                  <w:r w:rsidRPr="00D01762">
                    <w:rPr>
                      <w:rFonts w:cstheme="minorHAnsi"/>
                      <w:lang w:eastAsia="en-CA"/>
                    </w:rPr>
                    <w:t>Do the timelines make sense?</w:t>
                  </w:r>
                </w:p>
              </w:tc>
            </w:tr>
            <w:tr w:rsidR="00EE3B4F" w:rsidRPr="00D01762" w14:paraId="142A080D" w14:textId="0EA446EC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792989443"/>
                  <w:placeholder>
                    <w:docPart w:val="85FA39B1BB1340409E78C33CDF2BA9A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1262" w:type="dxa"/>
                    </w:tcPr>
                    <w:p w14:paraId="7E9E2623" w14:textId="1F83433D" w:rsidR="00EE3B4F" w:rsidRPr="00D01762" w:rsidRDefault="00EE3B4F" w:rsidP="00EE3B4F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010" w:type="dxa"/>
                </w:tcPr>
                <w:p w14:paraId="4F418474" w14:textId="6F6B814B" w:rsidR="00EE3B4F" w:rsidRPr="00D01762" w:rsidRDefault="00EE3B4F" w:rsidP="00EE3B4F">
                  <w:pPr>
                    <w:spacing w:after="160"/>
                  </w:pPr>
                  <w:r w:rsidRPr="00D01762">
                    <w:rPr>
                      <w:rFonts w:cstheme="minorHAnsi"/>
                      <w:lang w:eastAsia="en-CA"/>
                    </w:rPr>
                    <w:t>Do you think the time</w:t>
                  </w:r>
                  <w:r w:rsidR="0049148D">
                    <w:rPr>
                      <w:rFonts w:cstheme="minorHAnsi"/>
                      <w:lang w:eastAsia="en-CA"/>
                    </w:rPr>
                    <w:t xml:space="preserve"> allotted is reasonable?</w:t>
                  </w:r>
                </w:p>
              </w:tc>
            </w:tr>
            <w:tr w:rsidR="00EE3B4F" w:rsidRPr="00D01762" w14:paraId="60F0C510" w14:textId="77777777" w:rsidTr="004022FD">
              <w:trPr>
                <w:trHeight w:val="143"/>
              </w:trPr>
              <w:tc>
                <w:tcPr>
                  <w:tcW w:w="5272" w:type="dxa"/>
                  <w:gridSpan w:val="2"/>
                </w:tcPr>
                <w:p w14:paraId="66C64FD0" w14:textId="77777777" w:rsidR="00EE3B4F" w:rsidRPr="00D01762" w:rsidRDefault="00EE3B4F" w:rsidP="00BC45DA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E3B4F" w:rsidRPr="00D01762" w14:paraId="0F4E4845" w14:textId="77777777" w:rsidTr="004022FD">
              <w:trPr>
                <w:trHeight w:val="287"/>
              </w:trPr>
              <w:tc>
                <w:tcPr>
                  <w:tcW w:w="5272" w:type="dxa"/>
                  <w:gridSpan w:val="2"/>
                </w:tcPr>
                <w:p w14:paraId="0FC4E33D" w14:textId="77777777" w:rsidR="00EE3B4F" w:rsidRPr="00D01762" w:rsidRDefault="00EE3B4F" w:rsidP="00BC45DA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06417C85" w14:textId="77777777" w:rsidR="00503CA8" w:rsidRPr="00D01762" w:rsidRDefault="00503CA8" w:rsidP="00EE3B4F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852294034"/>
            <w:placeholder>
              <w:docPart w:val="35FFA032B1CC4C36AA5510C7B0DBBCBF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952A268" w14:textId="0EC5FB45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4C3FD998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B400E1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0" w:name="_qunlutj1eik4" w:colFirst="0" w:colLast="0"/>
            <w:bookmarkEnd w:id="10"/>
            <w:r w:rsidRPr="00D01762">
              <w:rPr>
                <w:lang w:val="en-CA"/>
              </w:rPr>
              <w:t>Locations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9299BF" w14:textId="0AB99EDB" w:rsidR="00503CA8" w:rsidRPr="00D01762" w:rsidRDefault="00AD0F10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 xml:space="preserve">5.1, 6.1, 8, </w:t>
            </w:r>
            <w:r w:rsidR="00335FB3" w:rsidRPr="00D01762">
              <w:rPr>
                <w:lang w:val="en-CA"/>
              </w:rPr>
              <w:t>9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74AF3" w:rsidRPr="00D01762" w14:paraId="70DC0D3B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2B838D9A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bookmarkStart w:id="11" w:name="_Hlk56416554"/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747D590C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44F48ACB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  <w:bookmarkEnd w:id="11"/>
          </w:tbl>
          <w:p w14:paraId="4820FE57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2056732571"/>
            <w:placeholder>
              <w:docPart w:val="9319A3EDFE2F477EB7A0A9F529092A7E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4CA3429" w14:textId="2F247537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7A1159C2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8B67BF" w14:textId="40AB2ED8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2" w:name="_j6gnay65jim" w:colFirst="0" w:colLast="0"/>
            <w:bookmarkEnd w:id="12"/>
            <w:r w:rsidRPr="00D01762">
              <w:rPr>
                <w:lang w:val="en-CA"/>
              </w:rPr>
              <w:t xml:space="preserve">Other </w:t>
            </w:r>
            <w:r w:rsidR="00F90AFA" w:rsidRPr="00D01762">
              <w:rPr>
                <w:lang w:val="en-CA"/>
              </w:rPr>
              <w:t>REB</w:t>
            </w:r>
            <w:r w:rsidRPr="00D01762">
              <w:rPr>
                <w:lang w:val="en-CA"/>
              </w:rPr>
              <w:t xml:space="preserve"> Approval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17E7D3" w14:textId="2E78389F" w:rsidR="00166EB6" w:rsidRPr="00D01762" w:rsidRDefault="00166EB6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8</w:t>
            </w:r>
            <w:r w:rsidR="00F54D43" w:rsidRPr="00D01762">
              <w:rPr>
                <w:lang w:val="en-CA"/>
              </w:rPr>
              <w:t>, 9.9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74AF3" w:rsidRPr="00D01762" w14:paraId="075260DD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07CE1042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77400492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7E5AAA31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418F6B2A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586264841"/>
            <w:placeholder>
              <w:docPart w:val="31455A4D9918451D831954DBE72BE702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60F0A77" w14:textId="320B5B27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18182C3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AD6237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3" w:name="_77plcculjgq8" w:colFirst="0" w:colLast="0"/>
            <w:bookmarkEnd w:id="13"/>
            <w:r w:rsidRPr="00D01762">
              <w:rPr>
                <w:lang w:val="en-CA"/>
              </w:rPr>
              <w:t>Project Funding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49D7979" w14:textId="29195D62" w:rsidR="00503CA8" w:rsidRPr="00D01762" w:rsidRDefault="00B34A9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7.4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74AF3" w:rsidRPr="00D01762" w14:paraId="037347E1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6DFC4F18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28A4EEF3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78993576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6849F836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346016445"/>
            <w:placeholder>
              <w:docPart w:val="449AE851BA37460E87D5E862743AC3BE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8C426FA" w14:textId="23EFAF80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4A37CA17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6553A8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4" w:name="_8k8nko1wot5p" w:colFirst="0" w:colLast="0"/>
            <w:bookmarkEnd w:id="14"/>
            <w:r w:rsidRPr="00D01762">
              <w:rPr>
                <w:lang w:val="en-CA"/>
              </w:rPr>
              <w:t>Conflict of Interest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8762D6" w14:textId="77777777" w:rsidR="00503CA8" w:rsidRPr="00D01762" w:rsidRDefault="00B34A9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7.4</w:t>
            </w:r>
          </w:p>
          <w:p w14:paraId="344742C7" w14:textId="1FC2C77B" w:rsidR="003E79D1" w:rsidRPr="00D01762" w:rsidRDefault="003E79D1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3.2 (e)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15"/>
              <w:gridCol w:w="4557"/>
            </w:tblGrid>
            <w:tr w:rsidR="0085236D" w:rsidRPr="00D01762" w14:paraId="5C3535F0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49049770"/>
                  <w:lock w:val="sdtLocked"/>
                  <w:placeholder>
                    <w:docPart w:val="B33DF9D4CE2140FABE2EB5BD4D5A7E8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79" w:type="dxa"/>
                    </w:tcPr>
                    <w:p w14:paraId="7F27020D" w14:textId="78F41C5F" w:rsidR="0085236D" w:rsidRPr="00D01762" w:rsidRDefault="0085236D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 xml:space="preserve">Choose </w:t>
                      </w:r>
                      <w:r w:rsidR="00D85C3A" w:rsidRPr="00D01762">
                        <w:rPr>
                          <w:rStyle w:val="PlaceholderText"/>
                        </w:rPr>
                        <w:t>one</w:t>
                      </w:r>
                      <w:r w:rsidRPr="00D01762">
                        <w:rPr>
                          <w:rStyle w:val="PlaceholderText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4378" w:type="dxa"/>
                  <w:hideMark/>
                </w:tcPr>
                <w:p w14:paraId="1C7C00BE" w14:textId="3A913AC4" w:rsidR="0085236D" w:rsidRPr="00D01762" w:rsidRDefault="0085236D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Conflict of interest issues are clearly described</w:t>
                  </w:r>
                </w:p>
              </w:tc>
            </w:tr>
            <w:tr w:rsidR="0085236D" w:rsidRPr="00D01762" w14:paraId="5FCF3213" w14:textId="77777777" w:rsidTr="004022FD">
              <w:trPr>
                <w:trHeight w:val="602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386599804"/>
                  <w:placeholder>
                    <w:docPart w:val="1830E19A3A8D4F7DA4DD95A83AD07A8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79" w:type="dxa"/>
                    </w:tcPr>
                    <w:p w14:paraId="49C9D938" w14:textId="26D0AD1A" w:rsidR="0085236D" w:rsidRPr="00D01762" w:rsidRDefault="003E79D1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378" w:type="dxa"/>
                  <w:hideMark/>
                </w:tcPr>
                <w:p w14:paraId="7B0A93A6" w14:textId="4F0E2BEF" w:rsidR="0085236D" w:rsidRPr="00D01762" w:rsidRDefault="0085236D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Commercialization potential is clearly outlined and complete</w:t>
                  </w:r>
                </w:p>
              </w:tc>
            </w:tr>
            <w:tr w:rsidR="00E74AF3" w:rsidRPr="00D01762" w14:paraId="36D8E620" w14:textId="77777777" w:rsidTr="004022FD">
              <w:trPr>
                <w:trHeight w:val="188"/>
              </w:trPr>
              <w:tc>
                <w:tcPr>
                  <w:tcW w:w="5257" w:type="dxa"/>
                  <w:gridSpan w:val="2"/>
                </w:tcPr>
                <w:p w14:paraId="2BC16F55" w14:textId="0C647ED9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40C552CF" w14:textId="77777777" w:rsidTr="004022FD">
              <w:trPr>
                <w:trHeight w:val="70"/>
              </w:trPr>
              <w:tc>
                <w:tcPr>
                  <w:tcW w:w="5257" w:type="dxa"/>
                  <w:gridSpan w:val="2"/>
                </w:tcPr>
                <w:p w14:paraId="0A0018D5" w14:textId="02771673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2CD991C1" w14:textId="1589A6D9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Relationships with participants is part of this - authority; supervisory; influence; employment</w:t>
            </w:r>
          </w:p>
          <w:p w14:paraId="31B95B34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Research involving students has a power dimension</w:t>
            </w:r>
          </w:p>
          <w:p w14:paraId="2EEC954F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Friends /colleagues /partnerships</w:t>
            </w:r>
          </w:p>
        </w:tc>
        <w:sdt>
          <w:sdtPr>
            <w:rPr>
              <w:lang w:val="en-CA"/>
            </w:rPr>
            <w:alias w:val="Assessment"/>
            <w:tag w:val="Assessment"/>
            <w:id w:val="-1875531008"/>
            <w:placeholder>
              <w:docPart w:val="6019AFB0FA42407884B5F995A5F5E2BB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528D31D" w14:textId="42275BE5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79615285" w14:textId="77777777" w:rsidTr="00EA5527"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EE8497" w14:textId="4EEF967C" w:rsidR="00F06037" w:rsidRPr="00D01762" w:rsidRDefault="00074558" w:rsidP="0015192E">
            <w:pPr>
              <w:pStyle w:val="Heading3"/>
              <w:rPr>
                <w:lang w:val="en-CA"/>
              </w:rPr>
            </w:pPr>
            <w:bookmarkStart w:id="15" w:name="_jt2sikvjzoie" w:colFirst="0" w:colLast="0"/>
            <w:bookmarkEnd w:id="15"/>
            <w:r w:rsidRPr="00D01762">
              <w:rPr>
                <w:lang w:val="en-CA"/>
              </w:rPr>
              <w:t>SECTION B – SUMMARY OF THE PROPOSED RESEARCH</w:t>
            </w:r>
          </w:p>
        </w:tc>
      </w:tr>
      <w:tr w:rsidR="00F06037" w:rsidRPr="00D01762" w14:paraId="5A623FDB" w14:textId="77777777" w:rsidTr="00074558"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67911C" w14:textId="77777777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894508C" w14:textId="77777777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0075F78D" w14:textId="0CE2BBDE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436C6CC" w14:textId="497C24A3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3F02FC" w14:textId="23D58599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Implication</w:t>
            </w:r>
          </w:p>
        </w:tc>
      </w:tr>
      <w:tr w:rsidR="00F06037" w:rsidRPr="00D01762" w14:paraId="405E51A8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38AB40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6" w:name="_63ndn92rhzrv" w:colFirst="0" w:colLast="0"/>
            <w:bookmarkEnd w:id="16"/>
            <w:r w:rsidRPr="00D01762">
              <w:rPr>
                <w:lang w:val="en-CA"/>
              </w:rPr>
              <w:t>Rationale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86ADD22" w14:textId="30115D30" w:rsidR="00F06037" w:rsidRPr="00D01762" w:rsidRDefault="003E79D1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3.2 (b)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29"/>
              <w:gridCol w:w="4543"/>
            </w:tblGrid>
            <w:tr w:rsidR="003E79D1" w:rsidRPr="00D01762" w14:paraId="21102E9B" w14:textId="77777777" w:rsidTr="004022FD">
              <w:trPr>
                <w:trHeight w:val="315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20127807"/>
                  <w:placeholder>
                    <w:docPart w:val="BFF2AE5D70D744A995416B6B96CA356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7" w:type="dxa"/>
                    </w:tcPr>
                    <w:p w14:paraId="4010403D" w14:textId="60B31A92" w:rsidR="003E79D1" w:rsidRPr="00D01762" w:rsidRDefault="003E79D1" w:rsidP="00AB2743">
                      <w:pPr>
                        <w:spacing w:after="0"/>
                        <w:contextualSpacing/>
                        <w:rPr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  <w:hideMark/>
                </w:tcPr>
                <w:p w14:paraId="6A1ACBFA" w14:textId="12959B36" w:rsidR="003E79D1" w:rsidRPr="00D01762" w:rsidRDefault="003E79D1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The purpose/objectives of the study are clearly described</w:t>
                  </w:r>
                </w:p>
              </w:tc>
            </w:tr>
            <w:tr w:rsidR="003E79D1" w:rsidRPr="00D01762" w14:paraId="0AB0726A" w14:textId="77777777" w:rsidTr="004022FD">
              <w:trPr>
                <w:trHeight w:val="315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090154152"/>
                  <w:placeholder>
                    <w:docPart w:val="92B3BD898DD74685BE56614A3719C44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7" w:type="dxa"/>
                    </w:tcPr>
                    <w:p w14:paraId="4210D40D" w14:textId="69A8F65B" w:rsidR="003E79D1" w:rsidRPr="00D01762" w:rsidRDefault="003E79D1" w:rsidP="00AB2743">
                      <w:pPr>
                        <w:spacing w:after="0"/>
                        <w:contextualSpacing/>
                        <w:rPr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  <w:hideMark/>
                </w:tcPr>
                <w:p w14:paraId="04D8C2A9" w14:textId="10702D94" w:rsidR="003E79D1" w:rsidRPr="00D01762" w:rsidRDefault="003E79D1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Rationale for the study is clearly outlined</w:t>
                  </w:r>
                </w:p>
              </w:tc>
            </w:tr>
            <w:tr w:rsidR="00E95E53" w:rsidRPr="00D01762" w14:paraId="184CACB4" w14:textId="77777777" w:rsidTr="004022FD">
              <w:trPr>
                <w:trHeight w:val="315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003576510"/>
                  <w:placeholder>
                    <w:docPart w:val="155D21DF95FE49B3BEDC13002207591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7" w:type="dxa"/>
                    </w:tcPr>
                    <w:p w14:paraId="7D8A8AAF" w14:textId="11175B7A" w:rsidR="00E95E53" w:rsidRPr="00D01762" w:rsidRDefault="00E95E5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46F74CDE" w14:textId="7BCAC73A" w:rsidR="00E95E53" w:rsidRPr="00D01762" w:rsidRDefault="00E95E5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The research question(s) are clear</w:t>
                  </w:r>
                </w:p>
              </w:tc>
            </w:tr>
            <w:tr w:rsidR="00E74AF3" w:rsidRPr="00D01762" w14:paraId="7A0B4C4C" w14:textId="77777777" w:rsidTr="004022FD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36FBEEF7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0B1E69A8" w14:textId="77777777" w:rsidTr="004022FD">
              <w:trPr>
                <w:trHeight w:val="70"/>
              </w:trPr>
              <w:tc>
                <w:tcPr>
                  <w:tcW w:w="5527" w:type="dxa"/>
                  <w:gridSpan w:val="2"/>
                </w:tcPr>
                <w:p w14:paraId="70ABD52F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470E5EF0" w14:textId="4AD7C656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468848819"/>
            <w:placeholder>
              <w:docPart w:val="46508E3EC9ED4508B9DC192EC0962D80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0D5CE8DE" w14:textId="2DFE289C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3C1B450A" w14:textId="77777777" w:rsidTr="00157DEE">
        <w:trPr>
          <w:trHeight w:val="401"/>
        </w:trPr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D6F7F08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7" w:name="_8zty9bq9dpf3" w:colFirst="0" w:colLast="0"/>
            <w:bookmarkEnd w:id="17"/>
            <w:r w:rsidRPr="00D01762">
              <w:rPr>
                <w:lang w:val="en-CA"/>
              </w:rPr>
              <w:t>Methodology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1E281B" w14:textId="77777777" w:rsidR="00F06037" w:rsidRPr="00D01762" w:rsidRDefault="003E79D1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3, 4, 5</w:t>
            </w:r>
            <w:r w:rsidR="00C070EE" w:rsidRPr="00D01762">
              <w:rPr>
                <w:lang w:val="en-CA"/>
              </w:rPr>
              <w:t>, 9, 10</w:t>
            </w:r>
          </w:p>
          <w:p w14:paraId="6AFAC27C" w14:textId="663B85F4" w:rsidR="00C070EE" w:rsidRPr="00D01762" w:rsidRDefault="00C070E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11: Clinical Trials</w:t>
            </w:r>
          </w:p>
          <w:p w14:paraId="5DCE2D10" w14:textId="49A3A670" w:rsidR="00C070EE" w:rsidRPr="00D01762" w:rsidRDefault="00C070E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12: Human Biological</w:t>
            </w:r>
          </w:p>
          <w:p w14:paraId="2D6D85CB" w14:textId="26F69C12" w:rsidR="00C070EE" w:rsidRPr="00D01762" w:rsidRDefault="00C070E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13: Human Genetic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4533"/>
            </w:tblGrid>
            <w:tr w:rsidR="00227BDC" w:rsidRPr="00D01762" w14:paraId="0D34EA93" w14:textId="77777777" w:rsidTr="00566D5F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638153176"/>
                  <w:placeholder>
                    <w:docPart w:val="456F5383E6E440F0A1696A1301F6972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8C65CA4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  <w:hideMark/>
                </w:tcPr>
                <w:p w14:paraId="0CDCC9C3" w14:textId="3A841FBB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Methodology is clearly described</w:t>
                  </w:r>
                </w:p>
              </w:tc>
            </w:tr>
            <w:tr w:rsidR="00157DEE" w:rsidRPr="00D01762" w14:paraId="0815106D" w14:textId="77777777" w:rsidTr="00566D5F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228662426"/>
                  <w:placeholder>
                    <w:docPart w:val="C27677841F6745328DC73BCF48AFCB4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7B3D6F9" w14:textId="44C74761" w:rsidR="00157DEE" w:rsidRPr="00D01762" w:rsidRDefault="00157D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</w:tcPr>
                <w:p w14:paraId="394ADD35" w14:textId="68B3DA7D" w:rsidR="00157DEE" w:rsidRPr="00D01762" w:rsidRDefault="00157DEE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Methodology/design adequate to answer research question(s)</w:t>
                  </w:r>
                </w:p>
              </w:tc>
            </w:tr>
            <w:tr w:rsidR="00157DEE" w:rsidRPr="00D01762" w14:paraId="56D53CC6" w14:textId="77777777" w:rsidTr="00566D5F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24861854"/>
                  <w:placeholder>
                    <w:docPart w:val="915D16F8EE9A4C8E92F7833B224434D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1C7EAFA" w14:textId="4DD5185B" w:rsidR="00157DEE" w:rsidRPr="00D01762" w:rsidRDefault="00157D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</w:tcPr>
                <w:p w14:paraId="7D8E4AB7" w14:textId="29999A10" w:rsidR="00157DEE" w:rsidRPr="00D01762" w:rsidRDefault="00157DEE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 analysis plan is adequately described</w:t>
                  </w:r>
                </w:p>
              </w:tc>
            </w:tr>
            <w:tr w:rsidR="009F2B31" w:rsidRPr="00D01762" w14:paraId="19E16380" w14:textId="77777777" w:rsidTr="00566D5F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362476859"/>
                  <w:placeholder>
                    <w:docPart w:val="BCA9805E9A7542D6AC0A763AD816B21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DE69D28" w14:textId="1B837DFD" w:rsidR="009F2B31" w:rsidRPr="00D01762" w:rsidRDefault="009F2B31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</w:tcPr>
                <w:p w14:paraId="3327D349" w14:textId="4728509E" w:rsidR="009F2B31" w:rsidRPr="00D01762" w:rsidRDefault="009F2B31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Data analysis plan is appropriate</w:t>
                  </w:r>
                </w:p>
              </w:tc>
            </w:tr>
            <w:tr w:rsidR="00227BDC" w:rsidRPr="00D01762" w14:paraId="7DAC07EE" w14:textId="77777777" w:rsidTr="00566D5F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049144705"/>
                  <w:placeholder>
                    <w:docPart w:val="374AC3108FFC4B18B3E544C72980CC6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217CDBD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  <w:hideMark/>
                </w:tcPr>
                <w:p w14:paraId="263C9850" w14:textId="7C342BBC" w:rsidR="00227BDC" w:rsidRPr="00D01762" w:rsidRDefault="009F2B31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Use of deception, placebo, or control</w:t>
                  </w:r>
                  <w:r w:rsidR="00623D56" w:rsidRPr="00D01762">
                    <w:rPr>
                      <w:rFonts w:cstheme="minorHAnsi"/>
                      <w:lang w:eastAsia="en-CA"/>
                    </w:rPr>
                    <w:t xml:space="preserve">, this is well explained and </w:t>
                  </w:r>
                  <w:r w:rsidRPr="00D01762">
                    <w:rPr>
                      <w:rFonts w:cstheme="minorHAnsi"/>
                      <w:lang w:eastAsia="en-CA"/>
                    </w:rPr>
                    <w:t>justified</w:t>
                  </w:r>
                </w:p>
              </w:tc>
            </w:tr>
            <w:tr w:rsidR="00623D56" w:rsidRPr="00D01762" w14:paraId="7C3C8539" w14:textId="77777777" w:rsidTr="00566D5F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57208417"/>
                  <w:placeholder>
                    <w:docPart w:val="62D214F273E74BAFA9B584908C2334D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BE7343C" w14:textId="6FC8BB56" w:rsidR="00623D56" w:rsidRPr="00D01762" w:rsidRDefault="00623D56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</w:tcPr>
                <w:p w14:paraId="6FCBE5D1" w14:textId="1118BF62" w:rsidR="00623D56" w:rsidRPr="00D01762" w:rsidRDefault="00623D56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 xml:space="preserve">Experimental aspects are identified as such </w:t>
                  </w:r>
                </w:p>
              </w:tc>
            </w:tr>
            <w:tr w:rsidR="00E74AF3" w:rsidRPr="00D01762" w14:paraId="6A4E57A2" w14:textId="77777777" w:rsidTr="00566D5F">
              <w:trPr>
                <w:trHeight w:val="188"/>
              </w:trPr>
              <w:tc>
                <w:tcPr>
                  <w:tcW w:w="5432" w:type="dxa"/>
                  <w:gridSpan w:val="2"/>
                </w:tcPr>
                <w:p w14:paraId="70864693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05BC6B94" w14:textId="77777777" w:rsidTr="00566D5F">
              <w:trPr>
                <w:trHeight w:val="107"/>
              </w:trPr>
              <w:tc>
                <w:tcPr>
                  <w:tcW w:w="5432" w:type="dxa"/>
                  <w:gridSpan w:val="2"/>
                </w:tcPr>
                <w:p w14:paraId="339F6A43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3969506A" w14:textId="12603BAA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420176634"/>
            <w:placeholder>
              <w:docPart w:val="AE56A90F024343C29EFEFFE22BDAD4C2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83ECBC0" w14:textId="78173F20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0AD19055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D3464A0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8" w:name="_oyk5cr8hwnf6" w:colFirst="0" w:colLast="0"/>
            <w:bookmarkEnd w:id="18"/>
            <w:r w:rsidRPr="00D01762">
              <w:rPr>
                <w:lang w:val="en-CA"/>
              </w:rPr>
              <w:t>Participants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98468B" w14:textId="4D93C44A" w:rsidR="00F06037" w:rsidRPr="00D01762" w:rsidRDefault="00C070E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4, 9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C070EE" w:rsidRPr="00D01762" w14:paraId="71CEA793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22479260"/>
                  <w:placeholder>
                    <w:docPart w:val="2F763E6F686D4EC28DAF3A0F7B03398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01CC5D4" w14:textId="77777777" w:rsidR="00C070EE" w:rsidRPr="00D01762" w:rsidRDefault="00C070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ADE00BA" w14:textId="6D8BD6C7" w:rsidR="00C070EE" w:rsidRPr="00D01762" w:rsidRDefault="00D3334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The participant group is fully described</w:t>
                  </w:r>
                </w:p>
              </w:tc>
            </w:tr>
            <w:tr w:rsidR="00C070EE" w:rsidRPr="00D01762" w14:paraId="3CA95265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92695797"/>
                  <w:placeholder>
                    <w:docPart w:val="138574D810294A8A8B59A138169EA8E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FFFA199" w14:textId="77777777" w:rsidR="00C070EE" w:rsidRPr="00D01762" w:rsidRDefault="00C070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CE73357" w14:textId="62178463" w:rsidR="00C070EE" w:rsidRPr="00D01762" w:rsidRDefault="00D3334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Exclusions are explained</w:t>
                  </w:r>
                </w:p>
              </w:tc>
            </w:tr>
            <w:tr w:rsidR="00C070EE" w:rsidRPr="00D01762" w14:paraId="51EACEBD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78952008"/>
                  <w:placeholder>
                    <w:docPart w:val="ED27EB6D953347F4A2DA39EB29B8EA1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6CAB299" w14:textId="77777777" w:rsidR="00C070EE" w:rsidRPr="00D01762" w:rsidRDefault="00C070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932837A" w14:textId="1731A0E6" w:rsidR="00C070EE" w:rsidRPr="00D01762" w:rsidRDefault="00D3334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If Indigenous, vulnerable or marginalized, protection of interests is addressed</w:t>
                  </w:r>
                </w:p>
              </w:tc>
            </w:tr>
            <w:tr w:rsidR="00157DEE" w:rsidRPr="00D01762" w14:paraId="0F101BCD" w14:textId="77777777" w:rsidTr="00511E59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3A15393" w14:textId="6B3905A4" w:rsidR="00157DEE" w:rsidRPr="00D01762" w:rsidRDefault="00157DE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157DEE" w:rsidRPr="00D01762" w14:paraId="1450851F" w14:textId="77777777" w:rsidTr="00157DEE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2877BB13" w14:textId="7D70C747" w:rsidR="00157DEE" w:rsidRPr="00D01762" w:rsidRDefault="00157DE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27DC6826" w14:textId="7E97B0D4" w:rsidR="00F06037" w:rsidRPr="00D01762" w:rsidRDefault="00F06037" w:rsidP="00D3334E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887261354"/>
            <w:placeholder>
              <w:docPart w:val="5801A099584B4513B308C1F5ECD070BC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8FE3204" w14:textId="3ADC5CB0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1DCC7C0E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9ACE4B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9" w:name="_2f7jrha9anz5" w:colFirst="0" w:colLast="0"/>
            <w:bookmarkEnd w:id="19"/>
            <w:r w:rsidRPr="00D01762">
              <w:rPr>
                <w:lang w:val="en-CA"/>
              </w:rPr>
              <w:t>Recruitment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4A2235" w14:textId="5CDFD866" w:rsidR="00F06037" w:rsidRPr="00D01762" w:rsidRDefault="00166EB6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 xml:space="preserve">3.1, </w:t>
            </w:r>
            <w:r w:rsidR="008E0ECB" w:rsidRPr="00D01762">
              <w:rPr>
                <w:lang w:val="en-CA"/>
              </w:rPr>
              <w:t xml:space="preserve">3.3, </w:t>
            </w:r>
            <w:r w:rsidRPr="00D01762">
              <w:rPr>
                <w:lang w:val="en-CA"/>
              </w:rPr>
              <w:t>4</w:t>
            </w:r>
            <w:r w:rsidR="008E0ECB" w:rsidRPr="00D01762">
              <w:rPr>
                <w:lang w:val="en-CA"/>
              </w:rPr>
              <w:t>.1, 4.7, 6.11, 7.4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227BDC" w:rsidRPr="00D01762" w14:paraId="72CFA39F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439915637"/>
                  <w:placeholder>
                    <w:docPart w:val="E436DE2AED5049A1B649F6CEE6E5B5D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5281447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D9EDEA2" w14:textId="0F7D42C6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Description of recruitment procedures is complete</w:t>
                  </w:r>
                </w:p>
              </w:tc>
            </w:tr>
            <w:tr w:rsidR="00227BDC" w:rsidRPr="00D01762" w14:paraId="6FDC85E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3710744"/>
                  <w:placeholder>
                    <w:docPart w:val="4E36F68C9CEF430F88C20B998B4BA19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2C50280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AFDA62A" w14:textId="53776DC9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Recruitment materials are included</w:t>
                  </w:r>
                </w:p>
              </w:tc>
            </w:tr>
            <w:tr w:rsidR="00227BDC" w:rsidRPr="00D01762" w14:paraId="03BCD616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660427484"/>
                  <w:placeholder>
                    <w:docPart w:val="64CA919EA0B441B59CF11303287C51C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96FB5FE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 xml:space="preserve">Choose </w:t>
                      </w:r>
                      <w:r w:rsidRPr="00D01762">
                        <w:rPr>
                          <w:rStyle w:val="PlaceholderText"/>
                        </w:rPr>
                        <w:lastRenderedPageBreak/>
                        <w:t>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DA5911C" w14:textId="1FCBBB5E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lastRenderedPageBreak/>
                    <w:t>Methods of recruitment are appropriate</w:t>
                  </w:r>
                </w:p>
              </w:tc>
            </w:tr>
            <w:tr w:rsidR="00227BDC" w:rsidRPr="00D01762" w14:paraId="68D0295F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698659814"/>
                  <w:placeholder>
                    <w:docPart w:val="1591C833946A4184BFAB0484F51F38C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E6DC7A8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49164AD" w14:textId="62F409CA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Recruitment procedures are not coercive, unduly influential</w:t>
                  </w:r>
                </w:p>
              </w:tc>
            </w:tr>
            <w:tr w:rsidR="00E74AF3" w:rsidRPr="00D01762" w14:paraId="759BCD88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29FD4DBB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7244CC" w:rsidRPr="00D01762" w14:paraId="43929A3C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780A70B4" w14:textId="77777777" w:rsidR="007244CC" w:rsidRPr="00D01762" w:rsidRDefault="007244CC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5B945DDC" w14:textId="7E41D62A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744992348"/>
            <w:placeholder>
              <w:docPart w:val="61EB49E534A54E348004D80FF09D6D6E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5E1AD91" w14:textId="5C834231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0CAD090E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2ED5FA" w14:textId="77777777" w:rsidR="008D411A" w:rsidRPr="00D01762" w:rsidRDefault="00F06037" w:rsidP="00C6451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0" w:name="_2t5e7vaklwh5" w:colFirst="0" w:colLast="0"/>
            <w:bookmarkEnd w:id="20"/>
            <w:r w:rsidRPr="00D01762">
              <w:rPr>
                <w:lang w:val="en-CA"/>
              </w:rPr>
              <w:t>Informed Consent</w:t>
            </w:r>
          </w:p>
          <w:p w14:paraId="7119CE0C" w14:textId="77777777" w:rsidR="008D411A" w:rsidRPr="00D01762" w:rsidRDefault="008D411A" w:rsidP="008D411A">
            <w:pPr>
              <w:spacing w:after="0" w:line="240" w:lineRule="auto"/>
              <w:rPr>
                <w:lang w:val="en-CA"/>
              </w:rPr>
            </w:pPr>
          </w:p>
          <w:p w14:paraId="48BFD989" w14:textId="2A158ED3" w:rsidR="00511E59" w:rsidRPr="00D01762" w:rsidRDefault="00511E59" w:rsidP="008D411A">
            <w:p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See also the detailed checklist for the informed consent documents</w:t>
            </w:r>
            <w:r w:rsidR="00C64519" w:rsidRPr="00D01762">
              <w:rPr>
                <w:lang w:val="en-CA"/>
              </w:rPr>
              <w:t xml:space="preserve"> in Part 2</w:t>
            </w:r>
            <w:r w:rsidRPr="00D01762">
              <w:rPr>
                <w:lang w:val="en-CA"/>
              </w:rPr>
              <w:t xml:space="preserve"> of this checklist</w:t>
            </w:r>
            <w:r w:rsidR="00C64519" w:rsidRPr="00D01762">
              <w:rPr>
                <w:lang w:val="en-CA"/>
              </w:rPr>
              <w:t>.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6AD741" w14:textId="3A805921" w:rsidR="00F06037" w:rsidRPr="00D01762" w:rsidRDefault="00166EB6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166EB6" w:rsidRPr="00D01762" w14:paraId="12D46BC9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090744596"/>
                  <w:placeholder>
                    <w:docPart w:val="57551C73E5554299A7E6CECAB0BE5D0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A8C63D1" w14:textId="77777777" w:rsidR="00166EB6" w:rsidRPr="00D01762" w:rsidRDefault="00166EB6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6DE223E" w14:textId="1C134A73" w:rsidR="00166EB6" w:rsidRPr="00D01762" w:rsidRDefault="00166EB6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 xml:space="preserve">Information on the consent form </w:t>
                  </w:r>
                  <w:r w:rsidR="00157DEE" w:rsidRPr="00D01762">
                    <w:rPr>
                      <w:lang w:eastAsia="en-CA"/>
                    </w:rPr>
                    <w:t>corresponds</w:t>
                  </w:r>
                  <w:r w:rsidRPr="00D01762">
                    <w:rPr>
                      <w:lang w:eastAsia="en-CA"/>
                    </w:rPr>
                    <w:t xml:space="preserve"> to application</w:t>
                  </w:r>
                </w:p>
              </w:tc>
            </w:tr>
            <w:tr w:rsidR="00166EB6" w:rsidRPr="00D01762" w14:paraId="07C5A936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903104448"/>
                  <w:placeholder>
                    <w:docPart w:val="A2A020646AB543E2AC3B50854FBA028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A37A787" w14:textId="77777777" w:rsidR="00166EB6" w:rsidRPr="00D01762" w:rsidRDefault="00166EB6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422D802" w14:textId="35BF5600" w:rsidR="00166EB6" w:rsidRPr="00D01762" w:rsidRDefault="00166EB6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Description of informed consent</w:t>
                  </w:r>
                  <w:r w:rsidR="00511E59" w:rsidRPr="00D01762">
                    <w:rPr>
                      <w:lang w:eastAsia="en-CA"/>
                    </w:rPr>
                    <w:t xml:space="preserve"> process</w:t>
                  </w:r>
                  <w:r w:rsidRPr="00D01762">
                    <w:rPr>
                      <w:lang w:eastAsia="en-CA"/>
                    </w:rPr>
                    <w:t xml:space="preserve"> is complete (if no written consent, alternative process is adequate</w:t>
                  </w:r>
                  <w:r w:rsidR="002E2E26" w:rsidRPr="00D01762">
                    <w:rPr>
                      <w:lang w:eastAsia="en-CA"/>
                    </w:rPr>
                    <w:t>)</w:t>
                  </w:r>
                </w:p>
              </w:tc>
            </w:tr>
            <w:tr w:rsidR="008F06D3" w:rsidRPr="00D01762" w14:paraId="32C2193A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249693390"/>
                  <w:placeholder>
                    <w:docPart w:val="A06B60DE1E964193A1A63F1AB3F5D19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4F91FFC" w14:textId="0D74F224" w:rsidR="008F06D3" w:rsidRPr="00D01762" w:rsidRDefault="008F06D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44CD633" w14:textId="3D0FB972" w:rsidR="008F06D3" w:rsidRPr="00D01762" w:rsidRDefault="008F06D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Process for handling consent if</w:t>
                  </w:r>
                  <w:r w:rsidR="008D411A" w:rsidRPr="00D01762">
                    <w:rPr>
                      <w:lang w:eastAsia="en-CA"/>
                    </w:rPr>
                    <w:t xml:space="preserve"> participant is</w:t>
                  </w:r>
                  <w:r w:rsidRPr="00D01762">
                    <w:rPr>
                      <w:lang w:eastAsia="en-CA"/>
                    </w:rPr>
                    <w:t xml:space="preserve"> not capable</w:t>
                  </w:r>
                  <w:r w:rsidR="00F93FBF" w:rsidRPr="00D01762">
                    <w:rPr>
                      <w:lang w:eastAsia="en-CA"/>
                    </w:rPr>
                    <w:t xml:space="preserve"> </w:t>
                  </w:r>
                  <w:r w:rsidRPr="00D01762">
                    <w:rPr>
                      <w:lang w:eastAsia="en-CA"/>
                    </w:rPr>
                    <w:t>is adequate</w:t>
                  </w:r>
                </w:p>
              </w:tc>
            </w:tr>
            <w:tr w:rsidR="008F06D3" w:rsidRPr="00D01762" w14:paraId="31CCEA5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2013253670"/>
                  <w:placeholder>
                    <w:docPart w:val="89641F69E85C4ED4A893DCDEAACD672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B4E9079" w14:textId="52FC9DA7" w:rsidR="008F06D3" w:rsidRPr="00D01762" w:rsidRDefault="008F06D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00959F4" w14:textId="2F6A05B7" w:rsidR="008F06D3" w:rsidRPr="00D01762" w:rsidRDefault="008F06D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Process for handling withdrawal is adequate</w:t>
                  </w:r>
                </w:p>
              </w:tc>
            </w:tr>
            <w:tr w:rsidR="00F93FBF" w:rsidRPr="00D01762" w14:paraId="426DEB54" w14:textId="77777777" w:rsidTr="00F93FBF">
              <w:trPr>
                <w:trHeight w:val="125"/>
              </w:trPr>
              <w:tc>
                <w:tcPr>
                  <w:tcW w:w="5472" w:type="dxa"/>
                  <w:gridSpan w:val="2"/>
                </w:tcPr>
                <w:p w14:paraId="28182C72" w14:textId="196B97C6" w:rsidR="00F93FBF" w:rsidRPr="00D01762" w:rsidRDefault="00F93FBF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F93FBF" w:rsidRPr="00D01762" w14:paraId="39A7C023" w14:textId="77777777" w:rsidTr="00F93FBF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62D5A855" w14:textId="60524263" w:rsidR="00F93FBF" w:rsidRPr="00D01762" w:rsidRDefault="00F93FBF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03093C4F" w14:textId="4946D75D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742299759"/>
            <w:placeholder>
              <w:docPart w:val="73B8ADB7852B4AF78FD6800072CB30C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45B4685" w14:textId="214B4DDE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771568A3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41130F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1" w:name="_e10k3v1xqsip" w:colFirst="0" w:colLast="0"/>
            <w:bookmarkEnd w:id="21"/>
            <w:r w:rsidRPr="00D01762">
              <w:rPr>
                <w:lang w:val="en-CA"/>
              </w:rPr>
              <w:t>Collection of Personal Information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C5BB8F" w14:textId="1B522C21" w:rsidR="00F06037" w:rsidRPr="00D01762" w:rsidRDefault="00F40912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5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29"/>
              <w:gridCol w:w="4543"/>
            </w:tblGrid>
            <w:tr w:rsidR="008E0ECB" w:rsidRPr="00D01762" w14:paraId="2BBEC370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851651448"/>
                  <w:placeholder>
                    <w:docPart w:val="95C553DD594B437793EE6499CD3BB60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7" w:type="dxa"/>
                    </w:tcPr>
                    <w:p w14:paraId="23F65603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3C4E87DB" w14:textId="54F6A547" w:rsidR="008E0ECB" w:rsidRPr="00D01762" w:rsidRDefault="007244CC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All identifiers from data collection instruments are addressed</w:t>
                  </w:r>
                </w:p>
              </w:tc>
            </w:tr>
            <w:tr w:rsidR="008E0ECB" w:rsidRPr="00D01762" w14:paraId="0B56FEE1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566646038"/>
                  <w:placeholder>
                    <w:docPart w:val="873020F369DC471697EAA639DA11F3D6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7" w:type="dxa"/>
                    </w:tcPr>
                    <w:p w14:paraId="505C6239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033109F0" w14:textId="2460DCAE" w:rsidR="008E0ECB" w:rsidRPr="00D01762" w:rsidRDefault="007244CC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 xml:space="preserve">Includes </w:t>
                  </w:r>
                  <w:r w:rsidR="00C3111A" w:rsidRPr="00D01762">
                    <w:rPr>
                      <w:lang w:eastAsia="en-CA"/>
                    </w:rPr>
                    <w:t>personal information collected for administrative purposes (e.g. recruitment, incentives, feedback)</w:t>
                  </w:r>
                </w:p>
              </w:tc>
            </w:tr>
            <w:tr w:rsidR="008E0ECB" w:rsidRPr="00D01762" w14:paraId="3CF494B5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09180557"/>
                  <w:placeholder>
                    <w:docPart w:val="88182C09D5314376A7EB93D608137EE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7" w:type="dxa"/>
                    </w:tcPr>
                    <w:p w14:paraId="681A1B90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4CA04E9C" w14:textId="57DEF53A" w:rsidR="008E0ECB" w:rsidRPr="00D01762" w:rsidRDefault="00C3111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Collection is explained and justified for all identifiers</w:t>
                  </w:r>
                </w:p>
              </w:tc>
            </w:tr>
            <w:tr w:rsidR="00C3111A" w:rsidRPr="00D01762" w14:paraId="4AF5E0F9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112857824"/>
                  <w:placeholder>
                    <w:docPart w:val="090ACD32EA9944C0AFA9C0ADAF90FC4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7" w:type="dxa"/>
                    </w:tcPr>
                    <w:p w14:paraId="66985DDF" w14:textId="6DABFAFD" w:rsidR="00C3111A" w:rsidRPr="00D01762" w:rsidRDefault="00C3111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7E562C7E" w14:textId="5C7166BD" w:rsidR="00C3111A" w:rsidRPr="00D01762" w:rsidRDefault="00C3111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Appropriate terms used for collection of demographic information (e.g. gender)</w:t>
                  </w:r>
                </w:p>
              </w:tc>
            </w:tr>
            <w:tr w:rsidR="004022FD" w:rsidRPr="00D01762" w14:paraId="1084F184" w14:textId="77777777" w:rsidTr="004022FD">
              <w:trPr>
                <w:trHeight w:val="143"/>
              </w:trPr>
              <w:tc>
                <w:tcPr>
                  <w:tcW w:w="5527" w:type="dxa"/>
                  <w:gridSpan w:val="2"/>
                </w:tcPr>
                <w:p w14:paraId="40AEE49B" w14:textId="128EF9D5" w:rsidR="004022FD" w:rsidRPr="00D01762" w:rsidRDefault="004022FD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C3111A" w:rsidRPr="00D01762" w14:paraId="50C4423C" w14:textId="77777777" w:rsidTr="004022FD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024CA0DF" w14:textId="11BA9722" w:rsidR="00C3111A" w:rsidRPr="00D01762" w:rsidRDefault="00C3111A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67D2ECBF" w14:textId="057F35EF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340934758"/>
            <w:placeholder>
              <w:docPart w:val="C20323DE2F50411DBFBFA13F22FB2DA5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1D15778" w14:textId="670A6D93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11F54696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5C3173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2" w:name="_xtbuaesqytrp" w:colFirst="0" w:colLast="0"/>
            <w:bookmarkEnd w:id="22"/>
            <w:r w:rsidRPr="00D01762">
              <w:rPr>
                <w:lang w:val="en-CA"/>
              </w:rPr>
              <w:t>Confidentiality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B7493B" w14:textId="62458FBF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8E0ECB" w:rsidRPr="00D01762" w14:paraId="3FC6AC2D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422612205"/>
                  <w:placeholder>
                    <w:docPart w:val="59D51117CE8C4531AC56B7361D8E807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6F3E425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5844E90" w14:textId="452DBC2D" w:rsidR="008E0ECB" w:rsidRPr="00D01762" w:rsidRDefault="00E650B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Demonstrates how confidentiality will be maintained</w:t>
                  </w:r>
                </w:p>
              </w:tc>
            </w:tr>
            <w:tr w:rsidR="008E0ECB" w:rsidRPr="00D01762" w14:paraId="3F0E477A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107658779"/>
                  <w:placeholder>
                    <w:docPart w:val="4D2A5EF82FA64C759924B77CA685072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3C80739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BC9FD7B" w14:textId="5CF81F39" w:rsidR="008E0ECB" w:rsidRPr="00D01762" w:rsidRDefault="00E650B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Explains procedure to obtain participant consent to include identifiable information</w:t>
                  </w:r>
                </w:p>
              </w:tc>
            </w:tr>
            <w:tr w:rsidR="008E0ECB" w:rsidRPr="00D01762" w14:paraId="58B8BAE4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43833815"/>
                  <w:placeholder>
                    <w:docPart w:val="CB5208EB118D42BF94B652CBAD50399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EC929AA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6501169" w14:textId="456D2710" w:rsidR="008E0ECB" w:rsidRPr="00D01762" w:rsidRDefault="00E650B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Coding procedure and storage are adequate</w:t>
                  </w:r>
                  <w:r w:rsidR="00304523" w:rsidRPr="00D01762">
                    <w:rPr>
                      <w:lang w:eastAsia="en-CA"/>
                    </w:rPr>
                    <w:t>, e.g. identifiers and data are stored separately</w:t>
                  </w:r>
                </w:p>
              </w:tc>
            </w:tr>
            <w:tr w:rsidR="00E650B3" w:rsidRPr="00D01762" w14:paraId="0BA014A0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729048B" w14:textId="7990F595" w:rsidR="00E650B3" w:rsidRPr="00D01762" w:rsidRDefault="00E650B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650B3" w:rsidRPr="00D01762" w14:paraId="38FB929A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50CBE420" w14:textId="3FE610A7" w:rsidR="00E650B3" w:rsidRPr="00D01762" w:rsidRDefault="00E650B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7F538569" w14:textId="59218446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116514672"/>
            <w:placeholder>
              <w:docPart w:val="138B72E07B2D497CA791128692BC0941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231F79E" w14:textId="12CBD71F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55D306D7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9A1A856" w14:textId="76584E2A" w:rsidR="00304523" w:rsidRPr="00D01762" w:rsidRDefault="00F06037" w:rsidP="0030452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3" w:name="_bnug9x7zz3jb" w:colFirst="0" w:colLast="0"/>
            <w:bookmarkEnd w:id="23"/>
            <w:r w:rsidRPr="00D01762">
              <w:rPr>
                <w:lang w:val="en-CA"/>
              </w:rPr>
              <w:t>Storage and Protection of Information</w:t>
            </w:r>
            <w:r w:rsidR="00304523" w:rsidRPr="00D01762">
              <w:rPr>
                <w:lang w:val="en-CA"/>
              </w:rPr>
              <w:t xml:space="preserve"> (Data at rest)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963DEA" w14:textId="21A88674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527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95"/>
            </w:tblGrid>
            <w:tr w:rsidR="008E0ECB" w:rsidRPr="00D01762" w14:paraId="3BDDB7E2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680702907"/>
                  <w:placeholder>
                    <w:docPart w:val="68333F1EDD84426FB5B5EE3F6D60DA2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1766917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36AA3C72" w14:textId="32B91315" w:rsidR="008E0ECB" w:rsidRPr="00D01762" w:rsidRDefault="003045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Storage methods, locations are addressed for all data at rest</w:t>
                  </w:r>
                </w:p>
              </w:tc>
            </w:tr>
            <w:tr w:rsidR="00304523" w:rsidRPr="00D01762" w14:paraId="1489BE4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530927634"/>
                  <w:placeholder>
                    <w:docPart w:val="DD1148A1B278464EB11F0AAB08FB997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69799DC" w14:textId="13C9DF19" w:rsidR="00304523" w:rsidRPr="00D01762" w:rsidRDefault="0030452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50F650E2" w14:textId="0258E858" w:rsidR="00304523" w:rsidRPr="00D01762" w:rsidRDefault="003045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Sufficient safeguards in place for paper files</w:t>
                  </w:r>
                  <w:r w:rsidR="00BC45DA" w:rsidRPr="00D01762">
                    <w:rPr>
                      <w:lang w:eastAsia="en-CA"/>
                    </w:rPr>
                    <w:t>, e.g. locked file cabinet in locked office</w:t>
                  </w:r>
                </w:p>
              </w:tc>
            </w:tr>
            <w:tr w:rsidR="008E0ECB" w:rsidRPr="00D01762" w14:paraId="720ADC04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669263211"/>
                  <w:placeholder>
                    <w:docPart w:val="4FA9B9D8579D4E30BF659583BE84FB7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3E42F92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2401BF0B" w14:textId="28B7D7AC" w:rsidR="008E0ECB" w:rsidRPr="00D01762" w:rsidRDefault="006E4350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Sufficient safeguards in place for electronic files</w:t>
                  </w:r>
                  <w:r w:rsidR="007F0613" w:rsidRPr="00D01762">
                    <w:rPr>
                      <w:lang w:eastAsia="en-CA"/>
                    </w:rPr>
                    <w:t xml:space="preserve"> (e.g. password-protected computer in locked, secure office, password-protected shared drive)</w:t>
                  </w:r>
                </w:p>
              </w:tc>
            </w:tr>
            <w:tr w:rsidR="00BC45DA" w:rsidRPr="00D01762" w14:paraId="27C05590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374193516"/>
                  <w:placeholder>
                    <w:docPart w:val="E2976F41864A4BD693919CAE2215781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C381CFC" w14:textId="4410E554" w:rsidR="00BC45DA" w:rsidRPr="00D01762" w:rsidRDefault="00BC45D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1FBCC438" w14:textId="4D711506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 xml:space="preserve">Adequate encryption protocol provided for electronic files on mobile devices or devices in </w:t>
                  </w:r>
                  <w:r w:rsidR="007F0613" w:rsidRPr="00D01762">
                    <w:rPr>
                      <w:lang w:eastAsia="en-CA"/>
                    </w:rPr>
                    <w:t>unlocked</w:t>
                  </w:r>
                  <w:r w:rsidRPr="00D01762">
                    <w:rPr>
                      <w:lang w:eastAsia="en-CA"/>
                    </w:rPr>
                    <w:t xml:space="preserve"> office</w:t>
                  </w:r>
                </w:p>
              </w:tc>
            </w:tr>
            <w:tr w:rsidR="007F0613" w:rsidRPr="00D01762" w14:paraId="52A2123C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794128784"/>
                  <w:placeholder>
                    <w:docPart w:val="A9B2078B6698475A8DEA54F0AF2A9FA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B891B1E" w14:textId="2ED5E3C9" w:rsidR="007F0613" w:rsidRPr="00D01762" w:rsidRDefault="007F061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 xml:space="preserve">Choose </w:t>
                      </w:r>
                      <w:r w:rsidRPr="00D01762">
                        <w:rPr>
                          <w:rStyle w:val="PlaceholderText"/>
                        </w:rPr>
                        <w:lastRenderedPageBreak/>
                        <w:t>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05E2389A" w14:textId="3AEA4689" w:rsidR="007F0613" w:rsidRPr="00D01762" w:rsidRDefault="007F061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lastRenderedPageBreak/>
                    <w:t>Encryption protocol for all electronic files is provided and adequate (e.g. AES 256 or higher)</w:t>
                  </w:r>
                </w:p>
              </w:tc>
            </w:tr>
            <w:tr w:rsidR="00BC45DA" w:rsidRPr="00D01762" w14:paraId="3DFF37F6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331102330"/>
                  <w:placeholder>
                    <w:docPart w:val="BE24C1D383D647A0B66F059CAAF2AA5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EF44645" w14:textId="20D8BB99" w:rsidR="00BC45DA" w:rsidRPr="00D01762" w:rsidRDefault="00BC45D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1C387C24" w14:textId="576F40BE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 retention period is appropriate</w:t>
                  </w:r>
                </w:p>
              </w:tc>
            </w:tr>
            <w:tr w:rsidR="00BC45DA" w:rsidRPr="00D01762" w14:paraId="7FF706E4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271434147"/>
                  <w:placeholder>
                    <w:docPart w:val="6DBFFC32A8DF4459B30550EA5692AA1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312ABC4" w14:textId="2AB8A4CB" w:rsidR="00BC45DA" w:rsidRPr="00D01762" w:rsidRDefault="00BC45D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7E54380B" w14:textId="2FCA1B8A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 destruction method is described and adequate</w:t>
                  </w:r>
                </w:p>
              </w:tc>
            </w:tr>
            <w:tr w:rsidR="00BC45DA" w:rsidRPr="00D01762" w14:paraId="5A286B2B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656670976"/>
                  <w:placeholder>
                    <w:docPart w:val="11324393B341449B8D17B947B2D218A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2E761C2" w14:textId="415C6B12" w:rsidR="00BC45DA" w:rsidRPr="00D01762" w:rsidRDefault="00BC45D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719E1F6C" w14:textId="3C5017AB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 xml:space="preserve">Data </w:t>
                  </w:r>
                  <w:r w:rsidR="007F0613" w:rsidRPr="00D01762">
                    <w:rPr>
                      <w:lang w:eastAsia="en-CA"/>
                    </w:rPr>
                    <w:t>at rest is</w:t>
                  </w:r>
                  <w:r w:rsidRPr="00D01762">
                    <w:rPr>
                      <w:lang w:eastAsia="en-CA"/>
                    </w:rPr>
                    <w:t xml:space="preserve"> backed up</w:t>
                  </w:r>
                </w:p>
              </w:tc>
            </w:tr>
            <w:tr w:rsidR="004022FD" w:rsidRPr="00D01762" w14:paraId="36394D84" w14:textId="77777777" w:rsidTr="00D83E89">
              <w:trPr>
                <w:trHeight w:val="143"/>
              </w:trPr>
              <w:tc>
                <w:tcPr>
                  <w:tcW w:w="5527" w:type="dxa"/>
                  <w:gridSpan w:val="2"/>
                </w:tcPr>
                <w:p w14:paraId="1DF0B415" w14:textId="1D627F3C" w:rsidR="004022FD" w:rsidRPr="00D01762" w:rsidRDefault="004022FD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BC45DA" w:rsidRPr="00D01762" w14:paraId="4D838C7F" w14:textId="77777777" w:rsidTr="006E4350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4C53FFA7" w14:textId="07D60DC8" w:rsidR="00BC45DA" w:rsidRPr="00D01762" w:rsidRDefault="00BC45DA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15C6B8E7" w14:textId="0780651C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843396150"/>
            <w:placeholder>
              <w:docPart w:val="36B6E9B8AC4E46268640933306A986C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AFF7909" w14:textId="3D83B319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5965C9B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BA4544" w14:textId="4ED1BE89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4" w:name="_odvknjw5a50" w:colFirst="0" w:colLast="0"/>
            <w:bookmarkEnd w:id="24"/>
            <w:r w:rsidRPr="00D01762">
              <w:rPr>
                <w:lang w:val="en-CA"/>
              </w:rPr>
              <w:t xml:space="preserve">Transmission </w:t>
            </w:r>
            <w:r w:rsidR="00304523" w:rsidRPr="00D01762">
              <w:rPr>
                <w:lang w:val="en-CA"/>
              </w:rPr>
              <w:t xml:space="preserve">or Movement </w:t>
            </w:r>
            <w:r w:rsidRPr="00D01762">
              <w:rPr>
                <w:lang w:val="en-CA"/>
              </w:rPr>
              <w:t>of Data</w:t>
            </w:r>
            <w:r w:rsidR="00304523" w:rsidRPr="00D01762">
              <w:rPr>
                <w:lang w:val="en-CA"/>
              </w:rPr>
              <w:t xml:space="preserve"> (Data in transit/motion, upload-download)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0B409B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8E0ECB" w:rsidRPr="00D01762" w14:paraId="4056BF9A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662430362"/>
                  <w:placeholder>
                    <w:docPart w:val="1F18B6ED031E4D9497732474875D2C4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1B19421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48C95AC" w14:textId="5B74F520" w:rsidR="008E0ECB" w:rsidRPr="00D01762" w:rsidRDefault="003045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All data in motion is addressed</w:t>
                  </w:r>
                </w:p>
              </w:tc>
            </w:tr>
            <w:tr w:rsidR="008E0ECB" w:rsidRPr="00D01762" w14:paraId="4E75A58F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000956855"/>
                  <w:placeholder>
                    <w:docPart w:val="59CF7D98E4074259A86D54343C989D0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B0141CC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A461A8E" w14:textId="29B8A729" w:rsidR="008E0ECB" w:rsidRPr="00D01762" w:rsidRDefault="003045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Safeguards are sufficient for physical media in transit (e.g. paper</w:t>
                  </w:r>
                  <w:r w:rsidR="00BC45DA" w:rsidRPr="00D01762">
                    <w:rPr>
                      <w:lang w:eastAsia="en-CA"/>
                    </w:rPr>
                    <w:t xml:space="preserve"> in envelopes, courier/mail with signature)</w:t>
                  </w:r>
                </w:p>
              </w:tc>
            </w:tr>
            <w:tr w:rsidR="008E0ECB" w:rsidRPr="00D01762" w14:paraId="17CBE8B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686828019"/>
                  <w:placeholder>
                    <w:docPart w:val="41381882463B4021AB9BDC41F7D7FFE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579EB0A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13ACCB5" w14:textId="61A6EA2A" w:rsidR="008E0ECB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Safeguards are sufficient for all electronic information being transmitted/transported (e.g. portable digital devices are encrypted)</w:t>
                  </w:r>
                </w:p>
              </w:tc>
            </w:tr>
            <w:tr w:rsidR="007F0613" w:rsidRPr="00D01762" w14:paraId="3EB690BE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31659416"/>
                  <w:placeholder>
                    <w:docPart w:val="8BEB8EE07B2A4D19A5A55ED7078C2E3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EFF54B2" w14:textId="1E97CC08" w:rsidR="007F0613" w:rsidRPr="00D01762" w:rsidRDefault="007F061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4612AE0" w14:textId="58C0B3DF" w:rsidR="007F0613" w:rsidRPr="00D01762" w:rsidRDefault="007F061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De-encryption passwords are provided in a different way than the encrypted files are (e.g. if file access is provided via emailed link, password is provided by phone or in person)</w:t>
                  </w:r>
                </w:p>
              </w:tc>
            </w:tr>
            <w:tr w:rsidR="00BC45DA" w:rsidRPr="00D01762" w14:paraId="72C0BE1C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452679462"/>
                  <w:placeholder>
                    <w:docPart w:val="46F26DB8F9664116908115AC3BF74E0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4AB675C" w14:textId="12C65F08" w:rsidR="00BC45DA" w:rsidRPr="00D01762" w:rsidRDefault="00BC45DA" w:rsidP="00BC45DA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EA8F4B6" w14:textId="04C48C26" w:rsidR="00BC45DA" w:rsidRPr="00D01762" w:rsidRDefault="00BC45DA" w:rsidP="00BC45DA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 i</w:t>
                  </w:r>
                  <w:r w:rsidR="007F0613" w:rsidRPr="00D01762">
                    <w:rPr>
                      <w:lang w:eastAsia="en-CA"/>
                    </w:rPr>
                    <w:t>n transit is</w:t>
                  </w:r>
                  <w:r w:rsidRPr="00D01762">
                    <w:rPr>
                      <w:lang w:eastAsia="en-CA"/>
                    </w:rPr>
                    <w:t xml:space="preserve"> backed up</w:t>
                  </w:r>
                </w:p>
              </w:tc>
            </w:tr>
            <w:tr w:rsidR="00E74AF3" w:rsidRPr="00D01762" w14:paraId="7D50AF3E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2E7C9AF0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bookmarkStart w:id="25" w:name="_Hlk55834686"/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BC45DA" w:rsidRPr="00D01762" w14:paraId="51A9F469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49F185E1" w14:textId="77777777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  <w:bookmarkEnd w:id="25"/>
          </w:tbl>
          <w:p w14:paraId="54000F67" w14:textId="00123AAA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759723620"/>
            <w:placeholder>
              <w:docPart w:val="61160D4BB62441CD8C0FC6906C0BF6A4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15BCA1F" w14:textId="12D905E4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EA5527" w:rsidRPr="00D01762" w14:paraId="6CE5BAC0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FE88018" w14:textId="52495627" w:rsidR="00EA5527" w:rsidRPr="00D01762" w:rsidRDefault="00EA552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lastRenderedPageBreak/>
              <w:t>Other’s Access to Data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870E21" w14:textId="77777777" w:rsidR="00EA5527" w:rsidRPr="00D01762" w:rsidRDefault="00EA552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527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647"/>
            </w:tblGrid>
            <w:tr w:rsidR="00EA5527" w:rsidRPr="00D01762" w14:paraId="7680EACC" w14:textId="77777777" w:rsidTr="00D83E89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171869281"/>
                  <w:placeholder>
                    <w:docPart w:val="CB20FC511A084897913C623F140A05A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3CBCE611" w14:textId="77777777" w:rsidR="00EA5527" w:rsidRPr="00D01762" w:rsidRDefault="00EA5527" w:rsidP="00EA5527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35D2E3FB" w14:textId="48B7D121" w:rsidR="00EA5527" w:rsidRPr="00D01762" w:rsidRDefault="00EA5527" w:rsidP="00EA5527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People handing identifiable data, and their role/affiliation are identified (e.g. transcribers)</w:t>
                  </w:r>
                </w:p>
              </w:tc>
            </w:tr>
            <w:tr w:rsidR="00EA5527" w:rsidRPr="00D01762" w14:paraId="3F70145D" w14:textId="77777777" w:rsidTr="00D83E89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4ABC936A" w14:textId="77777777" w:rsidR="00EA5527" w:rsidRPr="00D01762" w:rsidRDefault="00EA5527" w:rsidP="00EA5527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A5527" w:rsidRPr="00D01762" w14:paraId="645D489E" w14:textId="77777777" w:rsidTr="00D83E89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49C9F8DE" w14:textId="77777777" w:rsidR="00EA5527" w:rsidRPr="00D01762" w:rsidRDefault="00EA5527" w:rsidP="00EA5527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5935FA07" w14:textId="77777777" w:rsidR="00EA5527" w:rsidRPr="00D01762" w:rsidRDefault="00EA5527" w:rsidP="00AB2743">
            <w:pPr>
              <w:spacing w:after="0"/>
              <w:contextualSpacing/>
              <w:rPr>
                <w:rFonts w:cstheme="minorHAnsi"/>
                <w:lang w:val="en-CA" w:eastAsia="en-CA"/>
              </w:rPr>
            </w:pP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C5CA12" w14:textId="77777777" w:rsidR="00EA5527" w:rsidRPr="00D01762" w:rsidRDefault="00EA552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</w:tr>
      <w:tr w:rsidR="00F06037" w:rsidRPr="00D01762" w14:paraId="264C0FCD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F89C78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6" w:name="_tq5zkcnmpvvb" w:colFirst="0" w:colLast="0"/>
            <w:bookmarkEnd w:id="26"/>
            <w:r w:rsidRPr="00D01762">
              <w:rPr>
                <w:lang w:val="en-CA"/>
              </w:rPr>
              <w:t>Secondary Use of Data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7CA1F9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527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647"/>
            </w:tblGrid>
            <w:tr w:rsidR="008E0ECB" w:rsidRPr="00D01762" w14:paraId="22CD2ECF" w14:textId="77777777" w:rsidTr="00EA5527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54483569"/>
                  <w:placeholder>
                    <w:docPart w:val="0D86ACFB96E64243A65CCCB8BDB9C2B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16044F28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3E5D77E4" w14:textId="0F99B926" w:rsidR="008E0ECB" w:rsidRPr="00D01762" w:rsidRDefault="00EA5527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Participants have consented to use of identifiable data for secondary purposes</w:t>
                  </w:r>
                </w:p>
              </w:tc>
            </w:tr>
            <w:tr w:rsidR="008E0ECB" w:rsidRPr="00D01762" w14:paraId="75CB9451" w14:textId="77777777" w:rsidTr="00EA5527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542171419"/>
                  <w:placeholder>
                    <w:docPart w:val="91AED7B1A46C487796DDCC5C0918C9A6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348991E4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1CAEB7BD" w14:textId="08132BB4" w:rsidR="008E0ECB" w:rsidRPr="00D01762" w:rsidRDefault="00EA5527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Permission obtained from holder of data</w:t>
                  </w:r>
                </w:p>
              </w:tc>
            </w:tr>
            <w:tr w:rsidR="00EA5527" w:rsidRPr="00D01762" w14:paraId="791CADD9" w14:textId="77777777" w:rsidTr="00EA5527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199278817"/>
                  <w:placeholder>
                    <w:docPart w:val="EE080150641F48CC84BD52AE198CCE2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17F03D2C" w14:textId="1EF21342" w:rsidR="00EA5527" w:rsidRPr="00D01762" w:rsidRDefault="00EA5527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76676F10" w14:textId="5162E83C" w:rsidR="00EA5527" w:rsidRPr="00D01762" w:rsidRDefault="00EA5527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Dataset linkages are adequately explained</w:t>
                  </w:r>
                  <w:r w:rsidR="00074558" w:rsidRPr="00D01762">
                    <w:rPr>
                      <w:lang w:eastAsia="en-CA"/>
                    </w:rPr>
                    <w:t xml:space="preserve"> for pre-existing data</w:t>
                  </w:r>
                </w:p>
              </w:tc>
            </w:tr>
            <w:tr w:rsidR="00074558" w:rsidRPr="00D01762" w14:paraId="6D64F992" w14:textId="77777777" w:rsidTr="00EA5527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392118102"/>
                  <w:placeholder>
                    <w:docPart w:val="D186FB337B2744F3BE4655E5001E64B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06FC74FE" w14:textId="2243A1C7" w:rsidR="00074558" w:rsidRPr="00D01762" w:rsidRDefault="00074558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1E20DA57" w14:textId="1217A5AB" w:rsidR="00074558" w:rsidRPr="00D01762" w:rsidRDefault="00074558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Details and security of data repository for data collected in this study is sufficient</w:t>
                  </w:r>
                </w:p>
              </w:tc>
            </w:tr>
            <w:tr w:rsidR="00AB2743" w:rsidRPr="00D01762" w14:paraId="55141170" w14:textId="77777777" w:rsidTr="00EA5527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526DB05F" w14:textId="77777777" w:rsidR="00AB2743" w:rsidRPr="00D01762" w:rsidRDefault="00AB274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A5527" w:rsidRPr="00D01762" w14:paraId="585800B6" w14:textId="77777777" w:rsidTr="00EA5527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548A4A7A" w14:textId="77777777" w:rsidR="00EA5527" w:rsidRPr="00D01762" w:rsidRDefault="00EA5527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4C976E67" w14:textId="22AC42AC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332652613"/>
            <w:placeholder>
              <w:docPart w:val="37B99E5739FE4AEA8E4D1038C2A31BC7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87331D8" w14:textId="12BDAB44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32F3D296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A82C9D" w14:textId="77777777" w:rsidR="00074558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7" w:name="_gcn344hahh2c" w:colFirst="0" w:colLast="0"/>
            <w:bookmarkEnd w:id="27"/>
            <w:r w:rsidRPr="00D01762">
              <w:rPr>
                <w:lang w:val="en-CA"/>
              </w:rPr>
              <w:t>Compensation</w:t>
            </w:r>
            <w:r w:rsidR="00074558" w:rsidRPr="00D01762">
              <w:rPr>
                <w:lang w:val="en-CA"/>
              </w:rPr>
              <w:t>/</w:t>
            </w:r>
          </w:p>
          <w:p w14:paraId="4F06E744" w14:textId="552D5F27" w:rsidR="00F06037" w:rsidRPr="00D01762" w:rsidRDefault="00074558" w:rsidP="00074558">
            <w:pPr>
              <w:pStyle w:val="ListParagraph"/>
              <w:spacing w:after="0" w:line="240" w:lineRule="auto"/>
              <w:ind w:left="360"/>
              <w:rPr>
                <w:lang w:val="en-CA"/>
              </w:rPr>
            </w:pPr>
            <w:r w:rsidRPr="00D01762">
              <w:rPr>
                <w:lang w:val="en-CA"/>
              </w:rPr>
              <w:t>Incentives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536B24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527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647"/>
            </w:tblGrid>
            <w:tr w:rsidR="0064646F" w:rsidRPr="00D01762" w14:paraId="6B74509E" w14:textId="77777777" w:rsidTr="00074558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95529742"/>
                  <w:placeholder>
                    <w:docPart w:val="96C6466B5E324C24B378CFB62458049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7A7C4EDB" w14:textId="5543DD82" w:rsidR="0064646F" w:rsidRPr="00D01762" w:rsidRDefault="0064646F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0DEA2AB0" w14:textId="0FFA4B2C" w:rsidR="0064646F" w:rsidRPr="00D01762" w:rsidRDefault="0064646F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Incentives are used in recruitment messaging</w:t>
                  </w:r>
                </w:p>
              </w:tc>
            </w:tr>
            <w:tr w:rsidR="008E0ECB" w:rsidRPr="00D01762" w14:paraId="165044B1" w14:textId="77777777" w:rsidTr="00074558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491562912"/>
                  <w:placeholder>
                    <w:docPart w:val="76E4267677E24AA88AFF1D97572C5D6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3445C6C7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73E7951C" w14:textId="70787A04" w:rsidR="008E0ECB" w:rsidRPr="00D01762" w:rsidRDefault="00074558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Value of incentive is not coercive</w:t>
                  </w:r>
                </w:p>
              </w:tc>
            </w:tr>
            <w:tr w:rsidR="008E0ECB" w:rsidRPr="00D01762" w14:paraId="26DADEA0" w14:textId="77777777" w:rsidTr="00074558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289275474"/>
                  <w:placeholder>
                    <w:docPart w:val="1DD6C70D155F494791A71C2DD3C918F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880" w:type="dxa"/>
                    </w:tcPr>
                    <w:p w14:paraId="2067F4F9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4F2DB08D" w14:textId="20953726" w:rsidR="008E0ECB" w:rsidRPr="00D01762" w:rsidRDefault="00074558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Protocol ensures participants who withdraw are still eligible for compensation/incentive</w:t>
                  </w:r>
                </w:p>
              </w:tc>
            </w:tr>
            <w:tr w:rsidR="00D92DB8" w:rsidRPr="00D01762" w14:paraId="2E4E923B" w14:textId="77777777" w:rsidTr="00074558">
              <w:trPr>
                <w:trHeight w:val="143"/>
              </w:trPr>
              <w:tc>
                <w:tcPr>
                  <w:tcW w:w="5527" w:type="dxa"/>
                  <w:gridSpan w:val="2"/>
                </w:tcPr>
                <w:p w14:paraId="67F49D97" w14:textId="77777777" w:rsidR="00D92DB8" w:rsidRPr="00D01762" w:rsidRDefault="00D92DB8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074558" w:rsidRPr="00D01762" w14:paraId="0222BE02" w14:textId="77777777" w:rsidTr="00074558">
              <w:trPr>
                <w:trHeight w:val="143"/>
              </w:trPr>
              <w:tc>
                <w:tcPr>
                  <w:tcW w:w="5527" w:type="dxa"/>
                  <w:gridSpan w:val="2"/>
                </w:tcPr>
                <w:p w14:paraId="68B851B0" w14:textId="77777777" w:rsidR="00074558" w:rsidRPr="00D01762" w:rsidRDefault="00074558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53DD34DA" w14:textId="17716168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587529120"/>
            <w:placeholder>
              <w:docPart w:val="48C61D9C30DE450CBEFAD0AB2861110A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8417A0A" w14:textId="648D85E1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074558" w:rsidRPr="00D01762" w14:paraId="6C9E12F6" w14:textId="77777777" w:rsidTr="00D83E89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0E88AC" w14:textId="77853B5F" w:rsidR="00074558" w:rsidRPr="00D01762" w:rsidRDefault="00074558" w:rsidP="0015192E">
            <w:pPr>
              <w:pStyle w:val="Heading3"/>
              <w:rPr>
                <w:lang w:val="en-CA"/>
              </w:rPr>
            </w:pPr>
            <w:r w:rsidRPr="00D01762">
              <w:rPr>
                <w:lang w:val="en-CA"/>
              </w:rPr>
              <w:lastRenderedPageBreak/>
              <w:t>SECTION C – DESCRIPTION OF THE RISKS AND BENEFITS OF THE PROPOSED RESEARCH</w:t>
            </w:r>
          </w:p>
        </w:tc>
      </w:tr>
      <w:tr w:rsidR="00566D5F" w:rsidRPr="00D01762" w14:paraId="14C2F27B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E1A834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FEAED3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1785CFFD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88CFCA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9838AC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F06037" w:rsidRPr="00D01762" w14:paraId="4AD8221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E28F1F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8" w:name="_w1dgymyo5eok" w:colFirst="0" w:colLast="0"/>
            <w:bookmarkEnd w:id="28"/>
            <w:r w:rsidRPr="00D01762">
              <w:rPr>
                <w:lang w:val="en-CA"/>
              </w:rPr>
              <w:t>Possible Risks to Participants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538F20" w14:textId="05730A81" w:rsidR="00F06037" w:rsidRPr="00D01762" w:rsidRDefault="0041464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1.1, 2 B, 3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8E0ECB" w:rsidRPr="00D01762" w14:paraId="52CB7592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042561685"/>
                  <w:placeholder>
                    <w:docPart w:val="7556B936225242DF81E82E6B420D9BD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713215F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3F400B1" w14:textId="52988A16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Study does NOT involve a vulnerable group</w:t>
                  </w:r>
                </w:p>
              </w:tc>
            </w:tr>
            <w:tr w:rsidR="008E0ECB" w:rsidRPr="00D01762" w14:paraId="742FD64B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046367563"/>
                  <w:placeholder>
                    <w:docPart w:val="F658CA98F7084A96BEEE5A7FE339BE4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26A31C3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F03E9DF" w14:textId="40F65F6F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If a vulnerable group is identified, are appropriate measures in place?</w:t>
                  </w:r>
                </w:p>
              </w:tc>
            </w:tr>
            <w:tr w:rsidR="008E0ECB" w:rsidRPr="00D01762" w14:paraId="03290A39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956705704"/>
                  <w:placeholder>
                    <w:docPart w:val="56E9BCF5A67148959CBB3A3451BBA73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35D990A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8C4DB98" w14:textId="46B7FF50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Elements of risk are identified if applicable</w:t>
                  </w:r>
                </w:p>
              </w:tc>
            </w:tr>
            <w:tr w:rsidR="008E0ECB" w:rsidRPr="00D01762" w14:paraId="6259C47F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588354934"/>
                  <w:placeholder>
                    <w:docPart w:val="1D5A332F057F4F719AF826CD9B52D25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879E26E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6F078DE" w14:textId="1BCA7FAC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Physical risk (including any bodily contact or administration of any substance)?</w:t>
                  </w:r>
                </w:p>
              </w:tc>
            </w:tr>
            <w:tr w:rsidR="008E0ECB" w:rsidRPr="00D01762" w14:paraId="5F18B6C1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051420513"/>
                  <w:placeholder>
                    <w:docPart w:val="C98B1AC9F20344079EA8FCD8BCE89BA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1D7126F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2EB11DB" w14:textId="4290BAA2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Psychological risks (feeling demeaned, embarrassed worried or upset)?</w:t>
                  </w:r>
                </w:p>
              </w:tc>
            </w:tr>
            <w:tr w:rsidR="008E0ECB" w:rsidRPr="00D01762" w14:paraId="75F27A8C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409413154"/>
                  <w:placeholder>
                    <w:docPart w:val="A297D889D3124F9A96BDD9ACA8BA542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227ECCB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0B40A0D" w14:textId="4554A7D3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Social risks (including possible loss of status, privacy and/or reputation)?</w:t>
                  </w:r>
                </w:p>
              </w:tc>
            </w:tr>
            <w:tr w:rsidR="008E0ECB" w:rsidRPr="00D01762" w14:paraId="09204248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62535002"/>
                  <w:placeholder>
                    <w:docPart w:val="475AD6E1ECF84E1A88F428536EEB819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007D9D9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83D0CC8" w14:textId="5BB734B9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Economic risks (including incurring expenses, loss of incentive)?</w:t>
                  </w:r>
                </w:p>
              </w:tc>
            </w:tr>
            <w:tr w:rsidR="008E0ECB" w:rsidRPr="00D01762" w14:paraId="5581119C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535008157"/>
                  <w:placeholder>
                    <w:docPart w:val="3228606C09394660A38CCA3B02EBA39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59B6DAB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6CB04BA" w14:textId="1E6E8CB4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Academic risks (including loss of bonus marks or course standing)?</w:t>
                  </w:r>
                </w:p>
              </w:tc>
            </w:tr>
            <w:tr w:rsidR="008E0ECB" w:rsidRPr="00D01762" w14:paraId="66AD6ADE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43568397"/>
                  <w:placeholder>
                    <w:docPart w:val="0FE27E5373114F589DA98FF8D24BCA2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10E0F36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 xml:space="preserve">Choose </w:t>
                      </w:r>
                      <w:r w:rsidRPr="00D01762">
                        <w:rPr>
                          <w:rStyle w:val="PlaceholderText"/>
                        </w:rPr>
                        <w:lastRenderedPageBreak/>
                        <w:t>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36A78E9" w14:textId="121893A9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lastRenderedPageBreak/>
                    <w:t>Potential access to personal data</w:t>
                  </w:r>
                </w:p>
              </w:tc>
            </w:tr>
            <w:tr w:rsidR="008E0ECB" w:rsidRPr="00D01762" w14:paraId="4B4110F4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2130972831"/>
                  <w:placeholder>
                    <w:docPart w:val="2EFAF4D472B54861A1D0DA19567AD8C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5E9B9E4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28D213E" w14:textId="58D68916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Researcher has identified a complete mitigation plan to safeguard participants from identified risks; additional safeguards required:</w:t>
                  </w:r>
                </w:p>
              </w:tc>
            </w:tr>
            <w:tr w:rsidR="008E0ECB" w:rsidRPr="00D01762" w14:paraId="0E6316B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456324763"/>
                  <w:placeholder>
                    <w:docPart w:val="5CCEA09C5719458EAB1A9FABCF18465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A4827EC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D303B64" w14:textId="3FAB1B43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Included plan for management of adverse effects</w:t>
                  </w:r>
                </w:p>
              </w:tc>
            </w:tr>
            <w:tr w:rsidR="008E0ECB" w:rsidRPr="00D01762" w14:paraId="35C5EFBA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017155690"/>
                  <w:placeholder>
                    <w:docPart w:val="1C9A457E7DA34533826AE921481A45A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A6B247B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B63266D" w14:textId="5B6C61EF" w:rsidR="008E0ECB" w:rsidRPr="00D01762" w:rsidRDefault="00BD01D2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 agree with the researcher’s categorization of risk.  If not, please explain.</w:t>
                  </w:r>
                  <w:r w:rsidR="00554C6B" w:rsidRPr="00D01762">
                    <w:rPr>
                      <w:lang w:eastAsia="en-CA"/>
                    </w:rPr>
                    <w:t xml:space="preserve"> (Assess magnitude, duration, likelihood)</w:t>
                  </w:r>
                </w:p>
              </w:tc>
            </w:tr>
            <w:tr w:rsidR="00BD01D2" w:rsidRPr="00D01762" w14:paraId="765F95DF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B452315" w14:textId="15F160BA" w:rsidR="00BD01D2" w:rsidRPr="00D01762" w:rsidRDefault="00BD01D2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554C6B" w:rsidRPr="00D01762" w14:paraId="162CD42A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7AEC0F2" w14:textId="77777777" w:rsidR="00554C6B" w:rsidRPr="00D01762" w:rsidRDefault="00554C6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64996ECD" w14:textId="19F2BACD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289714483"/>
            <w:placeholder>
              <w:docPart w:val="E894CA2884834FA3B987FDC6DB1B59C3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D3CA6CE" w14:textId="2479CE52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06C19632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0A0FD42" w14:textId="14BD416A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9" w:name="_d38b9seqhiic" w:colFirst="0" w:colLast="0"/>
            <w:bookmarkEnd w:id="29"/>
            <w:r w:rsidRPr="00D01762">
              <w:rPr>
                <w:lang w:val="en-CA"/>
              </w:rPr>
              <w:t>Possible Benefits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3BFBFC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AB2743" w:rsidRPr="00D01762" w14:paraId="7A218985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2095199412"/>
                  <w:placeholder>
                    <w:docPart w:val="4004DD5092504B2AA3FB461980E837E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744DE28" w14:textId="77777777" w:rsidR="00AB2743" w:rsidRPr="00D01762" w:rsidRDefault="00AB274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80B7202" w14:textId="4E5DD2F8" w:rsidR="00AB2743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 agree with the researcher’s assessment of the potential direct benefits to participants</w:t>
                  </w:r>
                </w:p>
              </w:tc>
            </w:tr>
            <w:tr w:rsidR="00554C6B" w:rsidRPr="00D01762" w14:paraId="0695F932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705791293"/>
                  <w:placeholder>
                    <w:docPart w:val="6BAC6EF7659949AC9435E976EA8818C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D802C5D" w14:textId="3D3237C7" w:rsidR="00554C6B" w:rsidRPr="00D01762" w:rsidRDefault="00554C6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932A2A2" w14:textId="0672F331" w:rsidR="00554C6B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 agree with the researcher’s assessment of the potential benefits to the scientific community/society</w:t>
                  </w:r>
                </w:p>
              </w:tc>
            </w:tr>
            <w:tr w:rsidR="00AB2743" w:rsidRPr="00D01762" w14:paraId="353E3A00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3A5A880" w14:textId="77777777" w:rsidR="00AB2743" w:rsidRPr="00D01762" w:rsidRDefault="00AB2743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DB7123" w:rsidRPr="00D01762" w14:paraId="415645F5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7108F4D" w14:textId="77777777" w:rsidR="00DB7123" w:rsidRPr="00D01762" w:rsidRDefault="00DB7123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</w:p>
              </w:tc>
            </w:tr>
          </w:tbl>
          <w:p w14:paraId="1B20C790" w14:textId="44ADE5BA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435432303"/>
            <w:placeholder>
              <w:docPart w:val="1DD8E57CB2454308969DCA8C072C8064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3949915" w14:textId="54FDA776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DB7123" w:rsidRPr="00D01762" w14:paraId="32FB1535" w14:textId="77777777" w:rsidTr="00D83E89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0D441E" w14:textId="28BE1FC5" w:rsidR="00DB7123" w:rsidRPr="00D01762" w:rsidRDefault="00DB7123" w:rsidP="006C73AF">
            <w:pPr>
              <w:pStyle w:val="Heading3"/>
              <w:rPr>
                <w:lang w:val="en-CA"/>
              </w:rPr>
            </w:pPr>
            <w:bookmarkStart w:id="30" w:name="_Hlk56420337"/>
            <w:r w:rsidRPr="00D01762">
              <w:rPr>
                <w:lang w:val="en-CA"/>
              </w:rPr>
              <w:t>SECTION D – PARTICIPANT FEEDBACK</w:t>
            </w:r>
          </w:p>
        </w:tc>
      </w:tr>
      <w:tr w:rsidR="00566D5F" w:rsidRPr="00D01762" w14:paraId="436D2C4E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5DD23EA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FB78992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1F257D68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C48D0AD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07A6B25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F06037" w:rsidRPr="00D01762" w14:paraId="2A8E2628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ABAE4A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31" w:name="_ckw3u5u1n6xf" w:colFirst="0" w:colLast="0"/>
            <w:bookmarkEnd w:id="30"/>
            <w:bookmarkEnd w:id="31"/>
            <w:r w:rsidRPr="00D01762">
              <w:rPr>
                <w:lang w:val="en-CA"/>
              </w:rPr>
              <w:t>Participant Feedback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1CC4AC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AB2743" w:rsidRPr="00D01762" w14:paraId="686DEF31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639799643"/>
                  <w:placeholder>
                    <w:docPart w:val="21F4CA4CBDD84516B6D4F1BE002EDA46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ECE825A" w14:textId="77777777" w:rsidR="00AB2743" w:rsidRPr="00D01762" w:rsidRDefault="00AB274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36BC4E9" w14:textId="1513555E" w:rsidR="00AB2743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If the research involve</w:t>
                  </w:r>
                  <w:r w:rsidR="0012252A" w:rsidRPr="00D01762">
                    <w:rPr>
                      <w:lang w:eastAsia="en-CA"/>
                    </w:rPr>
                    <w:t>s</w:t>
                  </w:r>
                  <w:r w:rsidRPr="00D01762">
                    <w:rPr>
                      <w:lang w:eastAsia="en-CA"/>
                    </w:rPr>
                    <w:t xml:space="preserve"> deception, sufficient debriefing is provided</w:t>
                  </w:r>
                </w:p>
              </w:tc>
            </w:tr>
            <w:tr w:rsidR="00DB7123" w:rsidRPr="00D01762" w14:paraId="7A0E438E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920923029"/>
                  <w:placeholder>
                    <w:docPart w:val="E67B2B3A7DB24707B02D39B8ADB4244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95A5C65" w14:textId="21DB9745" w:rsidR="00DB7123" w:rsidRPr="00D01762" w:rsidRDefault="00DB712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A975114" w14:textId="00CEB801" w:rsidR="00DB7123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The researcher has provided participants with a way to obtain the final results of the research</w:t>
                  </w:r>
                </w:p>
              </w:tc>
            </w:tr>
            <w:tr w:rsidR="00AB2743" w:rsidRPr="00D01762" w14:paraId="6B08E7CA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C7E0EC1" w14:textId="77777777" w:rsidR="00AB2743" w:rsidRPr="00D01762" w:rsidRDefault="00AB2743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DB7123" w:rsidRPr="00D01762" w14:paraId="31119DEB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EEC7A03" w14:textId="77777777" w:rsidR="00DB7123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144A3A95" w14:textId="2BDB2822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657187802"/>
            <w:placeholder>
              <w:docPart w:val="6347A8A3DC734DB5A045E6722003297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EB6169B" w14:textId="4D5AFFC9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DB7123" w:rsidRPr="00D01762" w14:paraId="15B13ED0" w14:textId="77777777" w:rsidTr="00D83E89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3F4E73" w14:textId="2CC76B7A" w:rsidR="00DB7123" w:rsidRPr="00D01762" w:rsidRDefault="00DB7123" w:rsidP="0015192E">
            <w:pPr>
              <w:pStyle w:val="Heading3"/>
              <w:rPr>
                <w:lang w:val="en-CA"/>
              </w:rPr>
            </w:pPr>
            <w:r w:rsidRPr="00D01762">
              <w:rPr>
                <w:lang w:val="en-CA"/>
              </w:rPr>
              <w:lastRenderedPageBreak/>
              <w:t>SECTION E – ADDITIONAL INFORMATION</w:t>
            </w:r>
          </w:p>
        </w:tc>
      </w:tr>
      <w:tr w:rsidR="00566D5F" w:rsidRPr="00D01762" w14:paraId="08483667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9B9020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F4CF66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38C5699A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7101DB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60D7EB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F06037" w:rsidRPr="00D01762" w14:paraId="5FB7A9B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5A8B19" w14:textId="0455B6F1" w:rsidR="00F06037" w:rsidRPr="00D01762" w:rsidRDefault="00E35BCE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32" w:name="_uzpzgwa5k8ms" w:colFirst="0" w:colLast="0"/>
            <w:bookmarkEnd w:id="32"/>
            <w:r w:rsidRPr="00D01762">
              <w:rPr>
                <w:lang w:val="en-CA"/>
              </w:rPr>
              <w:t>Additional Information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4B0FEA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DB7123" w:rsidRPr="00D01762" w14:paraId="76178EE5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6E02A241" w14:textId="77777777" w:rsidR="00DB7123" w:rsidRPr="00D01762" w:rsidRDefault="00DB7123" w:rsidP="00DB712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DB7123" w:rsidRPr="00D01762" w14:paraId="10A3D410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00D1EDFE" w14:textId="77777777" w:rsidR="00DB7123" w:rsidRPr="00D01762" w:rsidRDefault="00DB7123" w:rsidP="00DB712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6E970B41" w14:textId="296DF188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222286356"/>
            <w:placeholder>
              <w:docPart w:val="8CF9B81F5F9344E18D5A7B755522E8C3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397C043" w14:textId="5E379E26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E35BCE" w:rsidRPr="00D01762" w14:paraId="69A13468" w14:textId="77777777" w:rsidTr="00D83E89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E40503" w14:textId="3D57459D" w:rsidR="00E35BCE" w:rsidRPr="00D01762" w:rsidRDefault="00E35BCE" w:rsidP="0015192E">
            <w:pPr>
              <w:pStyle w:val="Heading3"/>
              <w:rPr>
                <w:lang w:val="en-CA"/>
              </w:rPr>
            </w:pPr>
            <w:r w:rsidRPr="00D01762">
              <w:rPr>
                <w:lang w:val="en-CA"/>
              </w:rPr>
              <w:t>SECTION F – SIGNATURES</w:t>
            </w:r>
          </w:p>
        </w:tc>
      </w:tr>
      <w:tr w:rsidR="00566D5F" w:rsidRPr="00D01762" w14:paraId="4A45916E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5BD3C6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D84246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09734E20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88DB2C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4CEDA4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E35BCE" w:rsidRPr="00D01762" w14:paraId="0BA00938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70BA6D" w14:textId="4D8F817F" w:rsidR="00E35BCE" w:rsidRPr="00D01762" w:rsidRDefault="00E35BCE" w:rsidP="00E35BCE">
            <w:p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PI (or Lead PI) initial</w:t>
            </w:r>
            <w:r w:rsidR="00566D5F" w:rsidRPr="00D01762">
              <w:rPr>
                <w:lang w:val="en-CA"/>
              </w:rPr>
              <w:t>s</w:t>
            </w:r>
            <w:r w:rsidRPr="00D01762">
              <w:rPr>
                <w:lang w:val="en-CA"/>
              </w:rPr>
              <w:t>:</w:t>
            </w:r>
          </w:p>
          <w:p w14:paraId="5F041EA3" w14:textId="53317AE9" w:rsidR="00E35BCE" w:rsidRPr="00D01762" w:rsidRDefault="00E35BCE" w:rsidP="00E35B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Annual Review</w:t>
            </w:r>
          </w:p>
          <w:p w14:paraId="7314925A" w14:textId="2DEBE3D1" w:rsidR="00E35BCE" w:rsidRPr="00D01762" w:rsidRDefault="00E35BCE" w:rsidP="00E35B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Adverse Events</w:t>
            </w:r>
          </w:p>
          <w:p w14:paraId="68645E68" w14:textId="14301C0D" w:rsidR="00E35BCE" w:rsidRPr="00D01762" w:rsidRDefault="00E35BCE" w:rsidP="00E35B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TCPS2 CORE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86B9CF" w14:textId="77777777" w:rsidR="00E35BCE" w:rsidRPr="00D01762" w:rsidRDefault="00E35BCE" w:rsidP="00D83E89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35BCE" w:rsidRPr="00D01762" w14:paraId="7C7132FA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649327F8" w14:textId="77777777" w:rsidR="00E35BCE" w:rsidRPr="00D01762" w:rsidRDefault="00E35BCE" w:rsidP="00D83E89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35BCE" w:rsidRPr="00D01762" w14:paraId="0C842FA0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1DBD9184" w14:textId="77777777" w:rsidR="00E35BCE" w:rsidRPr="00D01762" w:rsidRDefault="00E35BCE" w:rsidP="00D83E89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4623C938" w14:textId="77777777" w:rsidR="00E35BCE" w:rsidRPr="00D01762" w:rsidRDefault="00E35BCE" w:rsidP="00D83E89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887338050"/>
            <w:placeholder>
              <w:docPart w:val="26455AA5D21A4A9B9D8E72F9207D2064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5EB36BE" w14:textId="77777777" w:rsidR="00E35BCE" w:rsidRPr="00D01762" w:rsidRDefault="00E35BCE" w:rsidP="00D83E89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6E8BDAB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86EB64" w14:textId="61AC636F" w:rsidR="00E35BCE" w:rsidRPr="00D01762" w:rsidRDefault="00E35BCE" w:rsidP="00E35BCE">
            <w:p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All investigators signatures:</w:t>
            </w:r>
          </w:p>
          <w:p w14:paraId="3E01E30F" w14:textId="21BE2EDF" w:rsidR="00E35BCE" w:rsidRPr="00D01762" w:rsidRDefault="00E35BCE" w:rsidP="00E35B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 xml:space="preserve">Investigator Assurance 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AFC968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566D5F" w:rsidRPr="00D01762" w14:paraId="66DE7C4B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4EE5F46B" w14:textId="77777777" w:rsidR="00566D5F" w:rsidRPr="00D01762" w:rsidRDefault="00566D5F" w:rsidP="00566D5F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566D5F" w:rsidRPr="00D01762" w14:paraId="138F30F9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005337C5" w14:textId="77777777" w:rsidR="00566D5F" w:rsidRPr="00D01762" w:rsidRDefault="00566D5F" w:rsidP="00566D5F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69708F16" w14:textId="6588F1CD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886849256"/>
            <w:placeholder>
              <w:docPart w:val="4FE59B68AB0E433BB95B32CB2C641970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E2E3AA0" w14:textId="503E8C2E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78739C" w:rsidRPr="00D01762" w14:paraId="344765C6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570428" w14:textId="52606A10" w:rsidR="006041AD" w:rsidRPr="00D01762" w:rsidRDefault="0078739C" w:rsidP="0015192E">
            <w:pPr>
              <w:pStyle w:val="Heading2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 xml:space="preserve">Part 2: Other </w:t>
            </w:r>
            <w:r w:rsidR="00D01762">
              <w:rPr>
                <w:rFonts w:eastAsia="Times New Roman"/>
                <w:lang w:val="en-CA"/>
              </w:rPr>
              <w:t xml:space="preserve">Submitted </w:t>
            </w:r>
            <w:r w:rsidRPr="00D01762">
              <w:rPr>
                <w:rFonts w:eastAsia="Times New Roman"/>
                <w:lang w:val="en-CA"/>
              </w:rPr>
              <w:t>Documents</w:t>
            </w:r>
          </w:p>
        </w:tc>
      </w:tr>
      <w:tr w:rsidR="0078739C" w:rsidRPr="00D01762" w14:paraId="6250DF66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181E58" w14:textId="77777777" w:rsidR="0078739C" w:rsidRPr="00D01762" w:rsidRDefault="0078739C" w:rsidP="0015192E">
            <w:pPr>
              <w:pStyle w:val="Heading3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RECRUITMENT MATERIALS</w:t>
            </w:r>
          </w:p>
        </w:tc>
      </w:tr>
      <w:tr w:rsidR="0078739C" w:rsidRPr="00D01762" w14:paraId="3CABCC61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3972631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</w:t>
            </w:r>
          </w:p>
          <w:p w14:paraId="68A11358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70063E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12AC21E3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9CBF21" w14:textId="77777777" w:rsidR="0078739C" w:rsidRPr="00D01762" w:rsidRDefault="0078739C" w:rsidP="0015192E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5D41A2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78739C" w:rsidRPr="0078739C" w14:paraId="567C7CE9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CC67A0" w14:textId="0E35F44C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Calibri"/>
                <w:lang w:val="en-CA"/>
              </w:rPr>
              <w:t>Recruitment scripts</w:t>
            </w:r>
            <w:r w:rsidR="006C73AF">
              <w:rPr>
                <w:rFonts w:ascii="Calibri" w:eastAsia="Calibri" w:hAnsi="Calibri" w:cs="Calibri"/>
                <w:lang w:val="en-CA"/>
              </w:rPr>
              <w:t>, emails,</w:t>
            </w:r>
            <w:r w:rsidRPr="0078739C">
              <w:rPr>
                <w:rFonts w:ascii="Calibri" w:eastAsia="Calibri" w:hAnsi="Calibri" w:cs="Calibri"/>
                <w:lang w:val="en-CA"/>
              </w:rPr>
              <w:t xml:space="preserve"> advertising materials</w:t>
            </w:r>
            <w:r w:rsidR="00086060">
              <w:rPr>
                <w:rFonts w:ascii="Calibri" w:eastAsia="Calibri" w:hAnsi="Calibri" w:cs="Calibri"/>
                <w:lang w:val="en-CA"/>
              </w:rPr>
              <w:t>, etc.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B03C6B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541C787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470876386"/>
                  <w:placeholder>
                    <w:docPart w:val="A2DF245346964DCAA81CFDD66D3EF88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D0A9FCC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BA1478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Provides sufficient information for potential participants</w:t>
                  </w:r>
                </w:p>
              </w:tc>
            </w:tr>
            <w:tr w:rsidR="0078739C" w:rsidRPr="0078739C" w14:paraId="63530CD7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09132710"/>
                  <w:placeholder>
                    <w:docPart w:val="EA0EAC7BA64A4BD490E21F91AFC0D11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7907CF3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D1680A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Is consistent with other outward-facing documents</w:t>
                  </w:r>
                </w:p>
              </w:tc>
            </w:tr>
            <w:tr w:rsidR="0078739C" w:rsidRPr="0078739C" w14:paraId="553BAA64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92938791"/>
                  <w:placeholder>
                    <w:docPart w:val="88C5FFC97C4A4471B3BB827173D7476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4208387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E62895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Includes appropriate branding and/or images </w:t>
                  </w:r>
                </w:p>
              </w:tc>
            </w:tr>
            <w:tr w:rsidR="0078739C" w:rsidRPr="0078739C" w14:paraId="673F9968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D04ABCC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DB0E190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DED24FE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65CA417A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744022651"/>
            <w:placeholder>
              <w:docPart w:val="9351BD928EE34EB0A4F201F03C5675F7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B3EE24E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D01762" w14:paraId="6958EE7F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D0E7CA" w14:textId="2F718648" w:rsidR="0078739C" w:rsidRPr="00D01762" w:rsidRDefault="0078739C" w:rsidP="0015192E">
            <w:pPr>
              <w:pStyle w:val="Heading3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lastRenderedPageBreak/>
              <w:t>INFORMED CONSENT</w:t>
            </w:r>
            <w:r w:rsidR="009B0D51">
              <w:rPr>
                <w:rFonts w:eastAsia="Times New Roman"/>
                <w:lang w:val="en-CA"/>
              </w:rPr>
              <w:t xml:space="preserve"> </w:t>
            </w:r>
          </w:p>
        </w:tc>
      </w:tr>
      <w:tr w:rsidR="0078739C" w:rsidRPr="00D01762" w14:paraId="7E5BAA37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C26E3C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Component/</w:t>
            </w:r>
          </w:p>
          <w:p w14:paraId="250BA88C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Heading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4DD7E7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046098FB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D9836B" w14:textId="77777777" w:rsidR="0078739C" w:rsidRPr="00D01762" w:rsidRDefault="0078739C" w:rsidP="0015192E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93561F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78739C" w:rsidRPr="0078739C" w14:paraId="7ABE4994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9E00B6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Title of Research Project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8DFBFD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1AC3E20F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911264539"/>
                  <w:placeholder>
                    <w:docPart w:val="69F7C0DA48CE4C98A7138500412CB62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F0909C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8C7F9B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Same throughout documents</w:t>
                  </w:r>
                </w:p>
              </w:tc>
            </w:tr>
            <w:tr w:rsidR="0078739C" w:rsidRPr="0078739C" w14:paraId="2C0BED0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642028974"/>
                  <w:placeholder>
                    <w:docPart w:val="B1611CB293164EF8B2D388489FF1C32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7C4279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B3003B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title is different for valid deception, sufficient debriefing is outlined in the application</w:t>
                  </w:r>
                </w:p>
              </w:tc>
            </w:tr>
            <w:tr w:rsidR="0078739C" w:rsidRPr="0078739C" w14:paraId="3C64966B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0912C7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7C16294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9EB6CF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30EFAFFE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608310985"/>
            <w:placeholder>
              <w:docPart w:val="78C5DBC62C874365929002DD2A391A8D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63F7026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52A4ADA1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119A2A2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Investigators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810208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3.1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34EF66B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315769669"/>
                  <w:placeholder>
                    <w:docPart w:val="B79F80F58DE0425C998E4E10D7481EA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337DD6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134781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Name and contact information of investigators included</w:t>
                  </w:r>
                </w:p>
              </w:tc>
            </w:tr>
            <w:tr w:rsidR="0078739C" w:rsidRPr="0078739C" w14:paraId="2208FCF2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801655122"/>
                  <w:placeholder>
                    <w:docPart w:val="AA5FB8AF0D8F403397C6ABE5951F915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F435C75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63ECB4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Investigators’ roles disclosed if there is potential for perceived coercion or perceived conflict of interest.</w:t>
                  </w:r>
                </w:p>
              </w:tc>
            </w:tr>
            <w:tr w:rsidR="0078739C" w:rsidRPr="0078739C" w14:paraId="55DDAE6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2120758218"/>
                  <w:placeholder>
                    <w:docPart w:val="995ABDE3A6664C97B62FD50C036CF22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DDC9273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1EB2B0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Any possibility of commercialization of findings are disclosed</w:t>
                  </w:r>
                </w:p>
              </w:tc>
            </w:tr>
            <w:tr w:rsidR="0078739C" w:rsidRPr="0078739C" w14:paraId="6D4190C6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424083792"/>
                  <w:placeholder>
                    <w:docPart w:val="57044A6C707F412BB5A7A65CB66BFF4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478E54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D01762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D01E88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Calibri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Funder information provided (If applicable)</w:t>
                  </w:r>
                  <w:r w:rsidRPr="0078739C">
                    <w:rPr>
                      <w:rFonts w:ascii="Calibri" w:eastAsia="Calibri" w:hAnsi="Calibri" w:cs="Calibri"/>
                      <w:lang w:eastAsia="en-CA"/>
                    </w:rPr>
                    <w:t xml:space="preserve"> </w:t>
                  </w:r>
                </w:p>
              </w:tc>
            </w:tr>
            <w:tr w:rsidR="00BA1596" w:rsidRPr="0078739C" w14:paraId="4E81DDF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556435155"/>
                  <w:placeholder>
                    <w:docPart w:val="E9C8D359D0134A40B6D3AE29ED5FF79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5D338C2" w14:textId="04B0DEE2" w:rsidR="00BA1596" w:rsidRDefault="00BA1596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D01762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3354AC3" w14:textId="29BEC905" w:rsidR="00BA1596" w:rsidRPr="0078739C" w:rsidRDefault="00BA1596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>
                    <w:rPr>
                      <w:rFonts w:ascii="Calibri" w:eastAsia="Calibri" w:hAnsi="Calibri" w:cs="Times New Roman"/>
                      <w:lang w:eastAsia="en-CA"/>
                    </w:rPr>
                    <w:t>If the research is being used to satisfy educational requirements or credentials, this is stated, e.g. “I am doing this research as part of my Master of Arts degree.”</w:t>
                  </w:r>
                </w:p>
              </w:tc>
            </w:tr>
            <w:tr w:rsidR="0078739C" w:rsidRPr="0078739C" w14:paraId="6EE1964D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75BFC10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193A3BFF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F4FF36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6A1C5D3B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2132506691"/>
            <w:placeholder>
              <w:docPart w:val="5F211FA86BFF4D6AB6605C0E314E2DCF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D319818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51874F35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2A5DC52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Invitation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01FFAC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21A1A46B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526453667"/>
                  <w:placeholder>
                    <w:docPart w:val="85EEE391A38A4F18A8511CCFA3F2FBF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7BA20B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 xml:space="preserve">Choose </w:t>
                      </w: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lastRenderedPageBreak/>
                        <w:t>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A85949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lastRenderedPageBreak/>
                    <w:t>Includes a statement of invitation</w:t>
                  </w:r>
                </w:p>
              </w:tc>
            </w:tr>
            <w:tr w:rsidR="0078739C" w:rsidRPr="0078739C" w14:paraId="56F983C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12D6E9E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6C9EE74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3D407395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271A976F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Calibri"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48046770"/>
            <w:placeholder>
              <w:docPart w:val="A501945F2C5D44DAAD7B81C2C07EF1C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23049AD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2F37F961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F68A88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Purpose of the Research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32D5AEC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1F988F8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54383546"/>
                  <w:placeholder>
                    <w:docPart w:val="CEA96E50D8DE44C39526F2DB2190DD4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E05EF91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4C473B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Brief description of the purpose of the study answers the question, “Why do the study?”</w:t>
                  </w:r>
                </w:p>
              </w:tc>
            </w:tr>
            <w:tr w:rsidR="0078739C" w:rsidRPr="0078739C" w14:paraId="1A45723B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3AC7B3B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1C0953F6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53C0E9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2CE6BD64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802105309"/>
            <w:placeholder>
              <w:docPart w:val="93411AC24B784E268E9F50A6728DFB33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AFC6192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310EB2E2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66C1D4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Description of the Research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268F59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220E66E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08364859"/>
                  <w:placeholder>
                    <w:docPart w:val="16399B701D744AF6BC1DF1E510CD72C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8561F0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AF207C5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Answers the question, “How will the study be conducted?” (e.g. brief step-by-step description)</w:t>
                  </w:r>
                </w:p>
              </w:tc>
            </w:tr>
            <w:tr w:rsidR="0078739C" w:rsidRPr="0078739C" w14:paraId="2CE154D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283876758"/>
                  <w:placeholder>
                    <w:docPart w:val="7651D7532F4742A79F7E93F2255E1FD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335104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5BF746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Distinguishes between interventions/activities that are part of standard practice and those that are research, and explains any changes to standard practice/activity/treatment.</w:t>
                  </w:r>
                </w:p>
              </w:tc>
            </w:tr>
            <w:tr w:rsidR="0078739C" w:rsidRPr="0078739C" w14:paraId="4627CBC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456442870"/>
                  <w:placeholder>
                    <w:docPart w:val="B3137166856D4E4CB388E13960C2052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B8038C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110375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Answers the question, “How will the participants be involved?” The participant’s role is completely and clearly outlined</w:t>
                  </w:r>
                </w:p>
              </w:tc>
            </w:tr>
            <w:tr w:rsidR="0078739C" w:rsidRPr="0078739C" w14:paraId="5579A156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860578322"/>
                  <w:placeholder>
                    <w:docPart w:val="BD5D9C0BA0F749339902388E87C7CB1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FC1CD4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8ED5F9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any specific testing, questionnaires, interviews, observation or other data collection, including frequency of data collection and duration of study</w:t>
                  </w:r>
                </w:p>
              </w:tc>
            </w:tr>
            <w:tr w:rsidR="0078739C" w:rsidRPr="0078739C" w14:paraId="1C7F7AE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800460761"/>
                  <w:placeholder>
                    <w:docPart w:val="323388C776E64690B182EB853D9B2B5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62F4CE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FA588D7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randomization or sequential assignment</w:t>
                  </w:r>
                </w:p>
              </w:tc>
            </w:tr>
            <w:tr w:rsidR="0078739C" w:rsidRPr="0078739C" w14:paraId="0145BFF8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832637363"/>
                  <w:placeholder>
                    <w:docPart w:val="3D9562B597F14C07AA843DD87273454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19B68E7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214567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Describes what sort of information will be collected from participants and why</w:t>
                  </w:r>
                </w:p>
              </w:tc>
            </w:tr>
            <w:tr w:rsidR="0078739C" w:rsidRPr="0078739C" w14:paraId="7A225E7F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66585687"/>
                  <w:placeholder>
                    <w:docPart w:val="E10408CFFABD4D869D2CF804E5CB484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BE22B1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E9AF7D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statement that participants have the choice to leave any questions unanswered or to withdraw from the study at any time</w:t>
                  </w:r>
                </w:p>
              </w:tc>
            </w:tr>
            <w:tr w:rsidR="0078739C" w:rsidRPr="0078739C" w14:paraId="2F088173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981377999"/>
                  <w:placeholder>
                    <w:docPart w:val="49825F5614D349EDB7AB6824C5A3C94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3903037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D966E0C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Provides deadlines for withdrawal in order to have their data removed from the research</w:t>
                  </w:r>
                </w:p>
              </w:tc>
            </w:tr>
            <w:tr w:rsidR="0078739C" w:rsidRPr="0078739C" w14:paraId="03FD4836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4652193"/>
                  <w:placeholder>
                    <w:docPart w:val="E54F4B4CBC84403099EFA1722D01D65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45AF05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FC42CF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Gives estimated time needed to complete surveys, interviews, focus groups, etc.</w:t>
                  </w:r>
                </w:p>
              </w:tc>
            </w:tr>
            <w:tr w:rsidR="0078739C" w:rsidRPr="0078739C" w14:paraId="6922C21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85074571"/>
                  <w:placeholder>
                    <w:docPart w:val="C0FA1CDB3B2542DE83FE037FC4E7558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6C8029B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218B69E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For focus groups, includes caution regarding the limit on confidentiality</w:t>
                  </w:r>
                </w:p>
              </w:tc>
            </w:tr>
            <w:tr w:rsidR="0078739C" w:rsidRPr="0078739C" w14:paraId="77FDBC0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64402370"/>
                  <w:placeholder>
                    <w:docPart w:val="83AE2B1C3A8749AE86D924370457AB8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57C950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76E92AC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any future use of data/samples and when they’ll be destroyed</w:t>
                  </w:r>
                </w:p>
              </w:tc>
            </w:tr>
            <w:tr w:rsidR="0078739C" w:rsidRPr="0078739C" w14:paraId="2E952D64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C22654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AA7205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BFB16D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588FE62B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974638296"/>
            <w:placeholder>
              <w:docPart w:val="C08BF283C140436888B3DDB7CC4F36BB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37DED8B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4D16B128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F14339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Access to Research Information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ACA140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3FD44E2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790786099"/>
                  <w:placeholder>
                    <w:docPart w:val="7B6B8675A75942198E3766098FB4A92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6B2C8ED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3D2FA2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who will have access to data collected</w:t>
                  </w:r>
                </w:p>
              </w:tc>
            </w:tr>
            <w:tr w:rsidR="0078739C" w:rsidRPr="0078739C" w14:paraId="7C5BA2B3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048218083"/>
                  <w:placeholder>
                    <w:docPart w:val="6444D8EDF6B14F7AB8A66E5F487E894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EC7757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4F2A97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Gives information regarding retention of data and disposal schedule</w:t>
                  </w:r>
                </w:p>
              </w:tc>
            </w:tr>
            <w:tr w:rsidR="0078739C" w:rsidRPr="0078739C" w14:paraId="187A8D0A" w14:textId="77777777" w:rsidTr="006041AD">
              <w:trPr>
                <w:trHeight w:val="485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59518109"/>
                  <w:placeholder>
                    <w:docPart w:val="95543A227384426B84E59DDE3D389A6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27DABE1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A37C48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how participants will be informed of the research results</w:t>
                  </w:r>
                </w:p>
              </w:tc>
            </w:tr>
            <w:tr w:rsidR="0078739C" w:rsidRPr="0078739C" w14:paraId="7F76CBAD" w14:textId="77777777" w:rsidTr="006041AD">
              <w:trPr>
                <w:trHeight w:val="215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023671978"/>
                  <w:placeholder>
                    <w:docPart w:val="B86CD43E3A714EBEA53F5507439B53E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0817BF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27EA46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details regarding withdrawal of data, and any deadlines for doing so</w:t>
                  </w:r>
                </w:p>
              </w:tc>
            </w:tr>
            <w:tr w:rsidR="0078739C" w:rsidRPr="0078739C" w14:paraId="4A924CD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956401806"/>
                  <w:placeholder>
                    <w:docPart w:val="04E919483C3147EDA10F8E5A6AFE2A5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B70A336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B320FB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future use of data is anticipated, includes a specific question for consenting to future use</w:t>
                  </w:r>
                </w:p>
              </w:tc>
            </w:tr>
            <w:tr w:rsidR="0078739C" w:rsidRPr="0078739C" w14:paraId="01D30AFA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99B31D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2135163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1858C97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0CA16FB5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2042036086"/>
            <w:placeholder>
              <w:docPart w:val="C7CF78F800F649E9897E2C4AAB0B3E0D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84729AE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06FC57C7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97272A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Potential Harm, Injuries, Discomforts or Inconvenience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C67C15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44C40EE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64369092"/>
                  <w:placeholder>
                    <w:docPart w:val="89D5F39ACF0C453B9502948148E2BB2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092F4FD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0CD7310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If there is no known harm to the participants, this is stated </w:t>
                  </w:r>
                </w:p>
              </w:tc>
            </w:tr>
            <w:tr w:rsidR="0078739C" w:rsidRPr="0078739C" w14:paraId="4F4E8FA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574160188"/>
                  <w:placeholder>
                    <w:docPart w:val="4E3C950BEE3C4A0F925E886E289BEE0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07C381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88190F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If there is known harm to the participants, states clearly: </w:t>
                  </w:r>
                </w:p>
                <w:p w14:paraId="0DA34B2B" w14:textId="77777777" w:rsidR="0078739C" w:rsidRPr="0078739C" w:rsidRDefault="0078739C" w:rsidP="0078739C">
                  <w:pPr>
                    <w:numPr>
                      <w:ilvl w:val="0"/>
                      <w:numId w:val="6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the potential harm;</w:t>
                  </w:r>
                </w:p>
                <w:p w14:paraId="4C8778A0" w14:textId="77777777" w:rsidR="0078739C" w:rsidRPr="0078739C" w:rsidRDefault="0078739C" w:rsidP="0078739C">
                  <w:pPr>
                    <w:numPr>
                      <w:ilvl w:val="0"/>
                      <w:numId w:val="6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current knowledge regarding the probability of the occurrence of the harm;</w:t>
                  </w:r>
                </w:p>
                <w:p w14:paraId="042B8153" w14:textId="77777777" w:rsidR="0078739C" w:rsidRPr="0078739C" w:rsidRDefault="0078739C" w:rsidP="0078739C">
                  <w:pPr>
                    <w:numPr>
                      <w:ilvl w:val="0"/>
                      <w:numId w:val="6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clinical importance of the harm; and</w:t>
                  </w:r>
                </w:p>
                <w:p w14:paraId="140CEF8C" w14:textId="77777777" w:rsidR="0078739C" w:rsidRPr="0078739C" w:rsidRDefault="0078739C" w:rsidP="0078739C">
                  <w:pPr>
                    <w:numPr>
                      <w:ilvl w:val="0"/>
                      <w:numId w:val="6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any relevant knowledge regarding the probability of reversibility</w:t>
                  </w:r>
                </w:p>
              </w:tc>
            </w:tr>
            <w:tr w:rsidR="0078739C" w:rsidRPr="0078739C" w14:paraId="03A79885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13E99937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4D362F6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F92C90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32C4C4C1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764028998"/>
            <w:placeholder>
              <w:docPart w:val="8EF10DE20C2E4317971B4523AA9494D4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1BCE725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8C07433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C01EE6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Potential Benefits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6E1A78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40C94A6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757631765"/>
                  <w:placeholder>
                    <w:docPart w:val="E26BA60A9EBD4F0CA4EE02724E776D8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CFA614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C72F26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participants will not benefit directly from participation, this is stated</w:t>
                  </w:r>
                </w:p>
              </w:tc>
            </w:tr>
            <w:tr w:rsidR="0078739C" w:rsidRPr="0078739C" w14:paraId="5F1415B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382668257"/>
                  <w:placeholder>
                    <w:docPart w:val="32081E781A714A6EB4A7D2DABC22FF2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5374E9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5CEF18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participants might benefit directly, the potential benefits are described</w:t>
                  </w:r>
                </w:p>
              </w:tc>
            </w:tr>
            <w:tr w:rsidR="0078739C" w:rsidRPr="0078739C" w14:paraId="3A94C9A4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778295688"/>
                  <w:placeholder>
                    <w:docPart w:val="5B5FBBF16F8A41D4B485013D4186E78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090FEB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58997E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society in general or individuals in similar circumstances might benefit from the results of this study, this should be explained.</w:t>
                  </w:r>
                </w:p>
              </w:tc>
            </w:tr>
            <w:tr w:rsidR="0078739C" w:rsidRPr="0078739C" w14:paraId="5093AD27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9085AE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1351B006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C66803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3FDA9B30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926004968"/>
            <w:placeholder>
              <w:docPart w:val="8155913960724AC0AFEE52448C4D4E07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0806571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B02F6EC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367B55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Alternative(s)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7262534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5FAC603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86191007"/>
                  <w:placeholder>
                    <w:docPart w:val="61D90EDC697943768B4CF364A3F7187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D6DEDA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D429DC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there are alternative treatments/activities available to those who choose not to participate, these are identified</w:t>
                  </w:r>
                </w:p>
              </w:tc>
            </w:tr>
            <w:tr w:rsidR="0078739C" w:rsidRPr="0078739C" w14:paraId="74B032F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2F323C5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30484F2" w14:textId="77777777" w:rsidTr="006041AD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269F942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</w:p>
              </w:tc>
            </w:tr>
          </w:tbl>
          <w:p w14:paraId="6F6D28C1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773291969"/>
            <w:placeholder>
              <w:docPart w:val="417C7975724D475783C9CF0D129C86A1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9C16315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AE48812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C76A7D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Confidentiality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4D2471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3C0FD38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75657742"/>
                  <w:placeholder>
                    <w:docPart w:val="44BF01C1A884450B8B859EC561BBF30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67BAD2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1AEDAE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an appropriate statement regarding confidentiality, including any legal obligations related to anticipated possible risks</w:t>
                  </w:r>
                </w:p>
              </w:tc>
            </w:tr>
            <w:tr w:rsidR="0078739C" w:rsidRPr="0078739C" w14:paraId="34C268AE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443274409"/>
                  <w:placeholder>
                    <w:docPart w:val="F09C3832A5234E77B114B113EC71A68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6331AE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19B7AC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information about any potential access by a sponsor or a regulatory authority (e.g. REB, police as required by law if likelihood exists)</w:t>
                  </w:r>
                </w:p>
              </w:tc>
            </w:tr>
            <w:tr w:rsidR="0078739C" w:rsidRPr="0078739C" w14:paraId="4C6D429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075852106"/>
                  <w:placeholder>
                    <w:docPart w:val="3C4C74B81F494EDEB10153AF05A0EA4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136B82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B426017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If data will be stored outside of Canada (e.g. on a U.S. server), includes a statement regarding access to data under jurisdictional law </w:t>
                  </w:r>
                </w:p>
              </w:tc>
            </w:tr>
            <w:tr w:rsidR="0078739C" w:rsidRPr="0078739C" w14:paraId="3E2DD534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89060972"/>
                  <w:placeholder>
                    <w:docPart w:val="3BE9ADB1E52D4656A41C9A5E98AA7C2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6A0C52C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0B8D77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any limits on confidentiality (e.g. for focus groups)</w:t>
                  </w:r>
                </w:p>
              </w:tc>
            </w:tr>
            <w:tr w:rsidR="0078739C" w:rsidRPr="0078739C" w14:paraId="659B6762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040859465"/>
                  <w:placeholder>
                    <w:docPart w:val="B915C448EDC34F46BAB4806A3BDCC18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F590CD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64EBC5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the level of detail that will be given in the disseminated results (e.g. whether or not individuals could be identified directly or indirectly)</w:t>
                  </w:r>
                </w:p>
              </w:tc>
            </w:tr>
            <w:tr w:rsidR="0078739C" w:rsidRPr="0078739C" w14:paraId="6454BB70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567841294"/>
                  <w:placeholder>
                    <w:docPart w:val="FC446851A863440FBA8757D82E8FC7E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5DA136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D01762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A268F4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Calibri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how data will be secured to protect confidentiality</w:t>
                  </w:r>
                </w:p>
              </w:tc>
            </w:tr>
            <w:tr w:rsidR="0078739C" w:rsidRPr="0078739C" w14:paraId="38B9C959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1A7AD8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7FE6B71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A6E2DF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510A12EB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1232620784"/>
            <w:placeholder>
              <w:docPart w:val="DB0612B7063F493C824F773766C043A5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0A849213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56689A81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44D19C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Reimbursement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72A3AEC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3.1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40C7DA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6876572"/>
                  <w:placeholder>
                    <w:docPart w:val="98BFBF39B21E40C7A54C45EDBAEA4AD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A231CC3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0136B6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reimbursement (e.g. for transportation, meals), and/or incentive; and does NOT offer payment for harm/discomfort</w:t>
                  </w:r>
                </w:p>
              </w:tc>
            </w:tr>
            <w:tr w:rsidR="0078739C" w:rsidRPr="0078739C" w14:paraId="101E7BC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382708383"/>
                  <w:placeholder>
                    <w:docPart w:val="52085E78E3624DA7B4D6C75D1EEC454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E3E2A3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1E66E3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States clearly that participant will still receive the reimbursement if they withdraw (can be pro-rated)</w:t>
                  </w:r>
                </w:p>
              </w:tc>
            </w:tr>
            <w:tr w:rsidR="0078739C" w:rsidRPr="0078739C" w14:paraId="470443DB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C7F9F0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24F66AF9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9ABF58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1C7297C5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876545613"/>
            <w:placeholder>
              <w:docPart w:val="393F276D050A42DEA561853C74DE19BA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33514B7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659C5672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FC219B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Participation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4A1E983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3.1, 3.2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145D8615" w14:textId="77777777" w:rsidTr="006041AD">
              <w:trPr>
                <w:trHeight w:val="98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394626601"/>
                  <w:placeholder>
                    <w:docPart w:val="8E0E62F3BF6A4BE5B5AF62FB3E145FE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28814E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996418C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any parts of the research that are optional</w:t>
                  </w:r>
                </w:p>
              </w:tc>
            </w:tr>
            <w:tr w:rsidR="0078739C" w:rsidRPr="0078739C" w14:paraId="46B8ED24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578405806"/>
                  <w:placeholder>
                    <w:docPart w:val="13DAB94408B54F70A57CD2EB37DA219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2ED8E9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 xml:space="preserve">Choose </w:t>
                      </w: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lastRenderedPageBreak/>
                        <w:t>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E845B8C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lastRenderedPageBreak/>
                    <w:t>Includes: “Participation in research is voluntary.  If you choose to participate in this study you may withdraw at any time.”</w:t>
                  </w:r>
                </w:p>
              </w:tc>
            </w:tr>
            <w:tr w:rsidR="0078739C" w:rsidRPr="0078739C" w14:paraId="59C5FFA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308787675"/>
                  <w:placeholder>
                    <w:docPart w:val="9719EE83A1A840D4BA733475CEF52CB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F6E4B6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54F99A5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Explains how to withdraw and any deadlines</w:t>
                  </w:r>
                </w:p>
              </w:tc>
            </w:tr>
            <w:tr w:rsidR="0078739C" w:rsidRPr="0078739C" w14:paraId="51184830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107227752"/>
                  <w:placeholder>
                    <w:docPart w:val="1A361F45555345B18B81F389A30F1C2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BED3955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6BD23EE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States there will be no loss of benefit or negative consequences should they choose not to participate</w:t>
                  </w:r>
                </w:p>
              </w:tc>
            </w:tr>
            <w:tr w:rsidR="0078739C" w:rsidRPr="0078739C" w14:paraId="7BFDD8DE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73430834"/>
                  <w:placeholder>
                    <w:docPart w:val="57B3271778B3464A896B4801028EDCF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B96347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C67FA65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Parents of participants made aware that assent may be required from their child</w:t>
                  </w:r>
                </w:p>
              </w:tc>
            </w:tr>
            <w:tr w:rsidR="0078739C" w:rsidRPr="0078739C" w14:paraId="6CB7C03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737860312"/>
                  <w:placeholder>
                    <w:docPart w:val="6FE48FC6786E40E182A243D0D4B6A50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475B73B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3033291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Participants receive a copy of the consent form to keep</w:t>
                  </w:r>
                </w:p>
              </w:tc>
            </w:tr>
            <w:tr w:rsidR="0078739C" w:rsidRPr="0078739C" w14:paraId="7A901A12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056BCA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4937B7D7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54528B7" w14:textId="1458E1A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79949841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08783723"/>
            <w:placeholder>
              <w:docPart w:val="C741C7E9E34347F39E3AE6F3EE3A7A71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4A1FE0F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0A53D255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AD3AD1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No Waiver of Rights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5B630E1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443ADA0" w14:textId="77777777" w:rsidTr="006041AD">
              <w:trPr>
                <w:trHeight w:val="107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088621401"/>
                  <w:placeholder>
                    <w:docPart w:val="79ED8CEAD8644B36AEE89FC75F1D41C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97DF01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F719A91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Does NOT seek waivers of participant’s legal rights.</w:t>
                  </w:r>
                </w:p>
              </w:tc>
            </w:tr>
            <w:tr w:rsidR="0078739C" w:rsidRPr="0078739C" w14:paraId="1346CFC9" w14:textId="77777777" w:rsidTr="006041AD">
              <w:trPr>
                <w:trHeight w:val="107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066380304"/>
                  <w:placeholder>
                    <w:docPart w:val="A6EE821A752746CC8E947E97DA04108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368C431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53B6963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Includes a statement that by consenting participants are not giving up their rights to legal recourse in the event of any research-related harm</w:t>
                  </w:r>
                </w:p>
              </w:tc>
            </w:tr>
            <w:tr w:rsidR="0078739C" w:rsidRPr="0078739C" w14:paraId="32D201F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1E9E1D2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716E8F27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3DA1560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3976BCFC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823277160"/>
            <w:placeholder>
              <w:docPart w:val="335976D2E8C84BE48396969017D0BC55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B3CE617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CFCA6C0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B8AF6A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Contact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42E599C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4F443C1E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004940846"/>
                  <w:placeholder>
                    <w:docPart w:val="AF10E6385A0649888DB445AB5504A2E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130A94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2DB39C7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Includes: “If you have any questions about this study, please contact [investigator’s name and contact information]”</w:t>
                  </w:r>
                </w:p>
              </w:tc>
            </w:tr>
            <w:tr w:rsidR="0078739C" w:rsidRPr="0078739C" w14:paraId="1828ED1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11669668"/>
                  <w:placeholder>
                    <w:docPart w:val="6A27EB9B66E34AE7AAE423FE0321E6B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7C326E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4B8949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Includes: “If you have questions about your rights as a research participant, you may contact the Georgian College Research Ethics Board at reb@georgiancollege.ca or 705.728.1968, ext. 5395.”</w:t>
                  </w:r>
                </w:p>
              </w:tc>
            </w:tr>
            <w:tr w:rsidR="0078739C" w:rsidRPr="0078739C" w14:paraId="68C5BDB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51CB12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1F45F32F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50B5845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598F1AAE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Calibri"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3816325"/>
            <w:placeholder>
              <w:docPart w:val="D0EBED49FA45455DBBD5547588F8FC59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1FF5F6C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02C7830" w14:textId="77777777" w:rsidTr="0078739C">
        <w:trPr>
          <w:trHeight w:val="1121"/>
        </w:trPr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95D889" w14:textId="77777777" w:rsidR="0078739C" w:rsidRPr="0078739C" w:rsidRDefault="0078739C" w:rsidP="0078739C">
            <w:pPr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Consent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A0CFDE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438AAC4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418792569"/>
                  <w:placeholder>
                    <w:docPart w:val="3504626ADA10463B96CC22870D29ABC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253582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269CE92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Includes </w:t>
                  </w: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 xml:space="preserve">(as appropriate) </w:t>
                  </w: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these (or similar) statements in the first person, with a function for participants to indicate Yes/No for items of particular concern:</w:t>
                  </w:r>
                </w:p>
                <w:p w14:paraId="6026A149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The study has been explained to me.</w:t>
                  </w:r>
                </w:p>
                <w:p w14:paraId="45065D3D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All my questions about the research were answered.</w:t>
                  </w:r>
                </w:p>
                <w:p w14:paraId="2033C055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Possible harm and discomforts and possible benefits (if any) of this study have been explained to me.</w:t>
                  </w:r>
                </w:p>
                <w:p w14:paraId="7C66482E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understand that I have the right not to participate and the right to stop at any time.</w:t>
                  </w:r>
                </w:p>
                <w:p w14:paraId="7AEBFB9A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understand that I may refuse to participate without consequence.</w:t>
                  </w:r>
                </w:p>
                <w:p w14:paraId="4A203C8E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have a choice of not answering any specific questions.</w:t>
                  </w:r>
                </w:p>
                <w:p w14:paraId="51BFE5EE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am free now, and in the future, to ask any questions about the study.</w:t>
                  </w:r>
                </w:p>
                <w:p w14:paraId="49E4CD34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[Statement of understanding of any anticipated risks, if any]</w:t>
                  </w:r>
                </w:p>
                <w:p w14:paraId="69A11363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have been told that my personal information will be kept confidential [and/or acknowledge any limits to confidentiality]</w:t>
                  </w:r>
                </w:p>
                <w:p w14:paraId="6371B273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understand that no information that would identify me will be released without asking me first.</w:t>
                  </w:r>
                </w:p>
                <w:p w14:paraId="1BD7DECA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understand that I will receive a signed copy of this consent form.</w:t>
                  </w:r>
                </w:p>
              </w:tc>
            </w:tr>
            <w:tr w:rsidR="0078739C" w:rsidRPr="0078739C" w14:paraId="01AE4A32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75032670"/>
                  <w:placeholder>
                    <w:docPart w:val="DAAF2E586D7B418F891128834D8197C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9FFB872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253BE0A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this statement (or similar): “I hereby consent to participate in this study.” and a signature line and date, or other appropriate method for the participant to indicate consent</w:t>
                  </w:r>
                </w:p>
              </w:tc>
            </w:tr>
            <w:tr w:rsidR="0078739C" w:rsidRPr="0078739C" w14:paraId="4D3DBE6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980427925"/>
                  <w:placeholder>
                    <w:docPart w:val="A5E96F3A555D4202A1E943CF10744B7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16611B5C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6635EE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data will be used in future research, includes explanation and a separate statement of consent for future research projects</w:t>
                  </w:r>
                </w:p>
              </w:tc>
            </w:tr>
            <w:tr w:rsidR="0078739C" w:rsidRPr="0078739C" w14:paraId="72C8AD7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162817976"/>
                  <w:placeholder>
                    <w:docPart w:val="940BD53226F84FCFAB084CA19560AD5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4BD7AFC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423F70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a statement that any changes to the research that require participants’ consent will be communicated to the participants</w:t>
                  </w:r>
                </w:p>
              </w:tc>
            </w:tr>
            <w:tr w:rsidR="0078739C" w:rsidRPr="0078739C" w14:paraId="40E7354B" w14:textId="77777777" w:rsidTr="006041AD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17B2C97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35BC5A01" w14:textId="77777777" w:rsidTr="006041AD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00F44309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15D5B8E0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Calibri"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1064021755"/>
            <w:placeholder>
              <w:docPart w:val="F4FD96D79DDF489C8CDC70C4D18ED05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3222684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436D6FA3" w14:textId="77777777" w:rsidTr="006041AD">
        <w:trPr>
          <w:trHeight w:val="914"/>
        </w:trPr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50B81F0" w14:textId="77777777" w:rsidR="0078739C" w:rsidRPr="0078739C" w:rsidRDefault="0078739C" w:rsidP="0078739C">
            <w:pPr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Readability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848603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2C4FCD8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607809037"/>
                  <w:placeholder>
                    <w:docPart w:val="630065ECBD4A43C98CFFD1DA9B04666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8161946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2D479C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Uses plain language appropriate to reading level and experience of the potential participants</w:t>
                  </w:r>
                </w:p>
              </w:tc>
            </w:tr>
            <w:tr w:rsidR="0078739C" w:rsidRPr="0078739C" w14:paraId="3A46ACF3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22826621"/>
                  <w:placeholder>
                    <w:docPart w:val="F4D9705FEB884B2E985AFB17AEA26AC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0C8CD43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1B7265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Does NOT contain grammar, spelling or punctuation errors</w:t>
                  </w:r>
                </w:p>
              </w:tc>
            </w:tr>
            <w:tr w:rsidR="0078739C" w:rsidRPr="0078739C" w14:paraId="0742F6A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40221848"/>
                  <w:placeholder>
                    <w:docPart w:val="9E92CEFB545A4D12A245AEF6947B29C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465BBD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DE437F2" w14:textId="3904ED20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Format is accessible (e.g</w:t>
                  </w: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.</w:t>
                  </w: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 adequate font size, AODA, suitable for target participants)</w:t>
                  </w:r>
                </w:p>
              </w:tc>
            </w:tr>
            <w:tr w:rsidR="0078739C" w:rsidRPr="0078739C" w14:paraId="7C43F31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269232314"/>
                  <w:placeholder>
                    <w:docPart w:val="BDB6A02E24D348A483FEFA8EC749F74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EFD90A1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0A2452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Uses consistent tense (second person you/your) to provide information about the research; First person (I/my/me) to collect consent</w:t>
                  </w:r>
                </w:p>
              </w:tc>
            </w:tr>
            <w:tr w:rsidR="0078739C" w:rsidRPr="0078739C" w14:paraId="0314B14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5D2625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07B86C3B" w14:textId="77777777" w:rsidTr="006041AD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4BE0BCD1" w14:textId="77777777" w:rsidR="0078739C" w:rsidRPr="00064C84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491CD6CB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Calibri"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861486765"/>
            <w:placeholder>
              <w:docPart w:val="5CDD2CBB158E47D2A08C7C3CD389DEF3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2690EE6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D01762" w14:paraId="0BAFAC06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609136" w14:textId="77777777" w:rsidR="0078739C" w:rsidRPr="00D01762" w:rsidRDefault="0078739C" w:rsidP="00D01762">
            <w:pPr>
              <w:pStyle w:val="Heading3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QUESTIONNAIRES, INTERVIEW GUIDES OR OTHER DATA COLLECTION TOOLS</w:t>
            </w:r>
          </w:p>
        </w:tc>
      </w:tr>
      <w:tr w:rsidR="0078739C" w:rsidRPr="00D01762" w14:paraId="181539D3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6708C4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</w:t>
            </w:r>
          </w:p>
          <w:p w14:paraId="24C835F3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CA70BD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0453C4C0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CAFB52C" w14:textId="77777777" w:rsidR="0078739C" w:rsidRPr="00D01762" w:rsidRDefault="0078739C" w:rsidP="00D01762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C60E09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78739C" w:rsidRPr="0078739C" w14:paraId="07F2ACCB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58233B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Questionnaires, interview guides or other data collection tools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4C3E2A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68051F32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654673519"/>
                  <w:placeholder>
                    <w:docPart w:val="E839D53D59D24A95BE8CF6B4AD7A900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0F99FC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373AEC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Questions/measures relate to stated purpose/research questions</w:t>
                  </w:r>
                </w:p>
              </w:tc>
            </w:tr>
            <w:tr w:rsidR="0078739C" w:rsidRPr="0078739C" w14:paraId="00F88E33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388151731"/>
                  <w:placeholder>
                    <w:docPart w:val="CDB973805858479DB4561505FF7767F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3A54ABEB" w14:textId="77777777" w:rsidR="0078739C" w:rsidRPr="0078739C" w:rsidRDefault="0078739C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D542ABD" w14:textId="77777777" w:rsidR="0078739C" w:rsidRPr="0078739C" w:rsidRDefault="0078739C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Uses plain language appropriate to reading level and experience of the potential participants</w:t>
                  </w:r>
                </w:p>
              </w:tc>
            </w:tr>
            <w:tr w:rsidR="0078739C" w:rsidRPr="0078739C" w14:paraId="77F3F55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115403542"/>
                  <w:placeholder>
                    <w:docPart w:val="43CEA115562E4E48AD51D190900D458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A73DF77" w14:textId="77777777" w:rsidR="0078739C" w:rsidRPr="0078739C" w:rsidRDefault="0078739C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A50C721" w14:textId="77777777" w:rsidR="0078739C" w:rsidRPr="0078739C" w:rsidRDefault="0078739C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Does NOT contain grammar, spelling or punctuation errors</w:t>
                  </w:r>
                </w:p>
              </w:tc>
            </w:tr>
            <w:tr w:rsidR="0078739C" w:rsidRPr="0078739C" w14:paraId="5E4622F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023017103"/>
                  <w:placeholder>
                    <w:docPart w:val="B2C40997E5364D6F980D49B403A93EE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517AE7F" w14:textId="77777777" w:rsidR="0078739C" w:rsidRPr="0078739C" w:rsidRDefault="0078739C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 xml:space="preserve">Choose </w:t>
                      </w: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lastRenderedPageBreak/>
                        <w:t>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88E1846" w14:textId="7C4B6B27" w:rsidR="0078739C" w:rsidRPr="0078739C" w:rsidRDefault="0078739C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lastRenderedPageBreak/>
                    <w:t>Format is accessible (e.g</w:t>
                  </w: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.</w:t>
                  </w: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 adequate font size, AODA, suitable for target participants</w:t>
                  </w: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)</w:t>
                  </w:r>
                </w:p>
              </w:tc>
            </w:tr>
            <w:tr w:rsidR="0078739C" w:rsidRPr="0078739C" w14:paraId="1EBED547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66649310"/>
                  <w:placeholder>
                    <w:docPart w:val="23BEE28DB18B466FA8A28408BA0F990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43B899BA" w14:textId="77777777" w:rsidR="0078739C" w:rsidRPr="0078739C" w:rsidRDefault="0078739C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BEE444C" w14:textId="5428CCA3" w:rsidR="0078739C" w:rsidRPr="0078739C" w:rsidRDefault="0078739C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Uses consistent tense (second person you/your) to provide information; First person (I/my/me) </w:t>
                  </w: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for multiple choice answers</w:t>
                  </w:r>
                </w:p>
              </w:tc>
            </w:tr>
            <w:tr w:rsidR="0078739C" w:rsidRPr="00D01762" w14:paraId="28E98B85" w14:textId="77777777" w:rsidTr="0078739C">
              <w:trPr>
                <w:trHeight w:val="341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570877212"/>
                  <w:placeholder>
                    <w:docPart w:val="44E6B09808EF4A46A3AFFB71AC11C9C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278ABAA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0265076" w14:textId="25141170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Readability level is appropriate to participant group (if applicable)</w:t>
                  </w:r>
                </w:p>
              </w:tc>
            </w:tr>
            <w:tr w:rsidR="0078739C" w:rsidRPr="0078739C" w14:paraId="129D473C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29A4030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E06BC86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36C27B7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437B410A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1571495521"/>
            <w:placeholder>
              <w:docPart w:val="0D8314C9F4714740AAB73BB1C54A6588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A7AE6BC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D01762" w14:paraId="1843C963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DB89D8" w14:textId="1548F546" w:rsidR="0078739C" w:rsidRPr="00D01762" w:rsidRDefault="0078739C" w:rsidP="00D01762">
            <w:pPr>
              <w:pStyle w:val="Heading3"/>
              <w:rPr>
                <w:rFonts w:eastAsia="Times New Roman"/>
                <w:lang w:val="en-CA"/>
              </w:rPr>
            </w:pPr>
            <w:bookmarkStart w:id="33" w:name="_Hlk72226572"/>
            <w:r w:rsidRPr="00D01762">
              <w:rPr>
                <w:rFonts w:eastAsia="Times New Roman"/>
                <w:lang w:val="en-CA"/>
              </w:rPr>
              <w:t>DEBRIEFING SCRIPT</w:t>
            </w:r>
            <w:r w:rsidR="00AA4004">
              <w:rPr>
                <w:rFonts w:eastAsia="Times New Roman"/>
                <w:lang w:val="en-CA"/>
              </w:rPr>
              <w:t>/LETTER</w:t>
            </w:r>
            <w:r w:rsidRPr="00D01762">
              <w:rPr>
                <w:rFonts w:eastAsia="Times New Roman"/>
                <w:lang w:val="en-CA"/>
              </w:rPr>
              <w:t xml:space="preserve"> (IF APPLICABLE)</w:t>
            </w:r>
          </w:p>
        </w:tc>
      </w:tr>
      <w:tr w:rsidR="0078739C" w:rsidRPr="00D01762" w14:paraId="4C4D0DF5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918AFE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</w:t>
            </w:r>
          </w:p>
          <w:p w14:paraId="198E1CAD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EEC99F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12B9E27C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325D22" w14:textId="77777777" w:rsidR="0078739C" w:rsidRPr="00D01762" w:rsidRDefault="0078739C" w:rsidP="00D01762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2B89AA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78739C" w:rsidRPr="0078739C" w14:paraId="29141FBA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31D5801" w14:textId="67EC0C6C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Debriefing script</w:t>
            </w:r>
            <w:r w:rsidR="00AA4004">
              <w:rPr>
                <w:rFonts w:ascii="Calibri" w:eastAsia="Calibri" w:hAnsi="Calibri" w:cs="Times New Roman"/>
                <w:lang w:val="en-CA"/>
              </w:rPr>
              <w:t>/letter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C5FCB2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FB280C7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964115627"/>
                  <w:placeholder>
                    <w:docPart w:val="B45109218ACA43D4AA59A26D44A6219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617C2CCD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3CFA324" w14:textId="3BD83CDC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Provides sufficient information regarding</w:t>
                  </w:r>
                  <w:r w:rsidR="00D34A91" w:rsidRPr="00D01762">
                    <w:rPr>
                      <w:rFonts w:ascii="Calibri" w:eastAsia="Calibri" w:hAnsi="Calibri" w:cs="Times New Roman"/>
                      <w:lang w:eastAsia="en-CA"/>
                    </w:rPr>
                    <w:t xml:space="preserve"> any use of deception</w:t>
                  </w:r>
                </w:p>
              </w:tc>
            </w:tr>
            <w:tr w:rsidR="00AA4004" w:rsidRPr="0078739C" w14:paraId="7FE1799D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696271917"/>
                  <w:placeholder>
                    <w:docPart w:val="12DB2C2C70EE48FA9094EE469C3A1F0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298D6A3" w14:textId="0E86D884" w:rsidR="00AA4004" w:rsidRPr="0078739C" w:rsidRDefault="00AA4004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C6F2B6A" w14:textId="7F5D4420" w:rsidR="00AA4004" w:rsidRPr="0078739C" w:rsidRDefault="00AA4004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>
                    <w:rPr>
                      <w:rFonts w:ascii="Calibri" w:eastAsia="Calibri" w:hAnsi="Calibri" w:cs="Times New Roman"/>
                      <w:lang w:eastAsia="en-CA"/>
                    </w:rPr>
                    <w:t>If necessary to address potential harms or discomforts, contact information for support services is provided in a format that the participants can keep</w:t>
                  </w:r>
                </w:p>
              </w:tc>
            </w:tr>
            <w:tr w:rsidR="0078739C" w:rsidRPr="0078739C" w14:paraId="68645317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18BB66D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15F6ACF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BD47A29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5491610A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1507052064"/>
            <w:placeholder>
              <w:docPart w:val="77CD861221EC4352B078FAB53959D2FF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8448E4D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D01762" w:rsidRPr="00D01762" w14:paraId="4D32A280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CC49A9" w14:textId="5ED90B65" w:rsidR="00D01762" w:rsidRPr="00D01762" w:rsidRDefault="00D01762" w:rsidP="006041AD">
            <w:pPr>
              <w:pStyle w:val="Heading3"/>
              <w:rPr>
                <w:rFonts w:eastAsia="Times New Roman"/>
                <w:lang w:val="en-CA"/>
              </w:rPr>
            </w:pPr>
            <w:r>
              <w:rPr>
                <w:rFonts w:eastAsia="Times New Roman"/>
                <w:lang w:val="en-CA"/>
              </w:rPr>
              <w:t>OTHER</w:t>
            </w:r>
          </w:p>
        </w:tc>
      </w:tr>
      <w:tr w:rsidR="00D01762" w:rsidRPr="00D01762" w14:paraId="6983E05D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90D4A1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</w:t>
            </w:r>
          </w:p>
          <w:p w14:paraId="1139ECF2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43CC30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21FD4A32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D142447" w14:textId="77777777" w:rsidR="00D01762" w:rsidRPr="00D01762" w:rsidRDefault="00D01762" w:rsidP="006041AD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C06F8A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D01762" w:rsidRPr="0078739C" w14:paraId="73DE1CCE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434AD2" w14:textId="47971A8D" w:rsidR="00D01762" w:rsidRPr="0078739C" w:rsidRDefault="00D01762" w:rsidP="006041AD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9A1781" w14:textId="77777777" w:rsidR="00D01762" w:rsidRPr="0078739C" w:rsidRDefault="00D01762" w:rsidP="006041AD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D01762" w:rsidRPr="0078739C" w14:paraId="4FAFD33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660546913"/>
                  <w:placeholder>
                    <w:docPart w:val="82F114EB37CE47C68D450F4D8A6FCFE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7D849910" w14:textId="77777777" w:rsidR="00D01762" w:rsidRPr="0078739C" w:rsidRDefault="00D01762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2F0EC8D" w14:textId="0AE26C8A" w:rsidR="00D01762" w:rsidRPr="0078739C" w:rsidRDefault="00D01762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  <w:tr w:rsidR="00D01762" w:rsidRPr="0078739C" w14:paraId="7D4D9F52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74781DC" w14:textId="77777777" w:rsidR="00D01762" w:rsidRPr="0078739C" w:rsidRDefault="00D01762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D01762" w:rsidRPr="0078739C" w14:paraId="07AC8582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5E61B28" w14:textId="77777777" w:rsidR="00D01762" w:rsidRPr="0078739C" w:rsidRDefault="00D01762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008A73A5" w14:textId="77777777" w:rsidR="00D01762" w:rsidRPr="0078739C" w:rsidRDefault="00D01762" w:rsidP="006041AD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615797640"/>
            <w:placeholder>
              <w:docPart w:val="ADBC3BFC83114409B24096C51EAEF311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A8322E2" w14:textId="77777777" w:rsidR="00D01762" w:rsidRPr="0078739C" w:rsidRDefault="00D01762" w:rsidP="006041AD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</w:tbl>
    <w:bookmarkEnd w:id="33"/>
    <w:p w14:paraId="0C10A1CD" w14:textId="5370159D" w:rsidR="00D83E89" w:rsidRPr="00030EFC" w:rsidRDefault="0078739C" w:rsidP="00D01762">
      <w:pPr>
        <w:spacing w:before="240"/>
        <w:rPr>
          <w:rFonts w:ascii="Calibri" w:eastAsia="Calibri" w:hAnsi="Calibri" w:cs="Calibri"/>
          <w:lang w:val="en-CA"/>
        </w:rPr>
      </w:pP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 xml:space="preserve">This checklist has been adapted from the </w:t>
      </w:r>
      <w:r w:rsidRPr="00030EFC">
        <w:rPr>
          <w:rFonts w:ascii="Calibri" w:eastAsia="Times New Roman" w:hAnsi="Calibri" w:cs="Calibri"/>
          <w:i/>
          <w:color w:val="000000"/>
          <w:sz w:val="24"/>
          <w:szCs w:val="24"/>
          <w:lang w:val="en-CA" w:eastAsia="en-CA"/>
        </w:rPr>
        <w:t>ONTARIO COMMUNITY COLLEGE MULTI-SITE FORM REVIEWER CHECKLIST</w:t>
      </w: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 xml:space="preserve"> used in partnership with the Ontario Community College’s Heads of Applied Research – Subcommittee of Research Ethics, which in turn was adapted from the University of Waterloo with their permission. It </w:t>
      </w:r>
      <w:r w:rsidR="00D34A91"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 xml:space="preserve">also contains information </w:t>
      </w: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 xml:space="preserve">from the Health Canada and Public Health </w:t>
      </w: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lastRenderedPageBreak/>
        <w:t xml:space="preserve">Agency of Canada Research Ethics Board </w:t>
      </w:r>
      <w:r w:rsidRPr="00030EFC">
        <w:rPr>
          <w:rFonts w:ascii="Calibri" w:eastAsia="Times New Roman" w:hAnsi="Calibri" w:cs="Calibri"/>
          <w:i/>
          <w:color w:val="000000"/>
          <w:sz w:val="24"/>
          <w:szCs w:val="24"/>
          <w:lang w:val="en-CA" w:eastAsia="en-CA"/>
        </w:rPr>
        <w:t>Template to obtain informed consent of individuals over 18 years of age</w:t>
      </w: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>.</w:t>
      </w:r>
    </w:p>
    <w:sectPr w:rsidR="00D83E89" w:rsidRPr="00030EFC" w:rsidSect="00E41C3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9EBA2" w14:textId="77777777" w:rsidR="00E34E20" w:rsidRDefault="00E34E20" w:rsidP="00113312">
      <w:pPr>
        <w:spacing w:after="0" w:line="240" w:lineRule="auto"/>
      </w:pPr>
      <w:r>
        <w:separator/>
      </w:r>
    </w:p>
  </w:endnote>
  <w:endnote w:type="continuationSeparator" w:id="0">
    <w:p w14:paraId="2E1E2606" w14:textId="77777777" w:rsidR="00E34E20" w:rsidRDefault="00E34E20" w:rsidP="0011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61FDC" w14:textId="77777777" w:rsidR="00E34E20" w:rsidRDefault="00E34E20" w:rsidP="00292C10">
    <w:pPr>
      <w:pStyle w:val="Footer"/>
      <w:pBdr>
        <w:top w:val="single" w:sz="4" w:space="18" w:color="auto"/>
      </w:pBdr>
      <w:spacing w:after="1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32A7C" w14:textId="77777777" w:rsidR="00E34E20" w:rsidRDefault="00E34E20" w:rsidP="008104C9">
    <w:pPr>
      <w:pStyle w:val="Footer"/>
      <w:pBdr>
        <w:top w:val="single" w:sz="4" w:space="18" w:color="auto"/>
      </w:pBdr>
      <w:spacing w:after="140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76846" w14:textId="77777777" w:rsidR="00E34E20" w:rsidRDefault="00E34E20" w:rsidP="00113312">
      <w:pPr>
        <w:spacing w:after="0" w:line="240" w:lineRule="auto"/>
      </w:pPr>
      <w:r>
        <w:separator/>
      </w:r>
    </w:p>
  </w:footnote>
  <w:footnote w:type="continuationSeparator" w:id="0">
    <w:p w14:paraId="682ECD1A" w14:textId="77777777" w:rsidR="00E34E20" w:rsidRDefault="00E34E20" w:rsidP="0011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52F6B" w14:textId="77777777" w:rsidR="00E34E20" w:rsidRDefault="00E34E20">
    <w:r>
      <w:rPr>
        <w:noProof/>
      </w:rPr>
      <w:pict w14:anchorId="73275A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6" o:spid="_x0000_s2055" type="#_x0000_t75" style="position:absolute;margin-left:0;margin-top:0;width:467.55pt;height:605.05pt;z-index:-251657216;mso-position-horizontal:center;mso-position-horizontal-relative:margin;mso-position-vertical:center;mso-position-vertical-relative:margin" o:allowincell="f">
          <v:imagedata r:id="rId1" o:title="georgian_document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453E1" w14:textId="77777777" w:rsidR="00E34E20" w:rsidRDefault="00E34E20">
    <w:pPr>
      <w:pStyle w:val="Header"/>
    </w:pPr>
    <w:r>
      <w:rPr>
        <w:noProof/>
      </w:rPr>
      <w:pict w14:anchorId="47D7E2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7" o:spid="_x0000_s2056" type="#_x0000_t75" style="position:absolute;margin-left:0;margin-top:0;width:612pt;height:11in;z-index:-251656192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B04F0" w14:textId="77777777" w:rsidR="00E34E20" w:rsidRDefault="00E34E20" w:rsidP="008104C9">
    <w:pPr>
      <w:pStyle w:val="NoSpacing"/>
    </w:pPr>
    <w:r>
      <w:rPr>
        <w:noProof/>
      </w:rPr>
      <w:pict w14:anchorId="40090B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5" o:spid="_x0000_s2054" type="#_x0000_t75" style="position:absolute;margin-left:0;margin-top:0;width:612pt;height:11in;z-index:-251658240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40A3B"/>
    <w:multiLevelType w:val="hybridMultilevel"/>
    <w:tmpl w:val="626E8F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3359F"/>
    <w:multiLevelType w:val="hybridMultilevel"/>
    <w:tmpl w:val="B38216B4"/>
    <w:lvl w:ilvl="0" w:tplc="A7CE3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84BF1"/>
    <w:multiLevelType w:val="hybridMultilevel"/>
    <w:tmpl w:val="41108384"/>
    <w:lvl w:ilvl="0" w:tplc="A7CE3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74CD7"/>
    <w:multiLevelType w:val="hybridMultilevel"/>
    <w:tmpl w:val="2306E51E"/>
    <w:lvl w:ilvl="0" w:tplc="A7CE3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D3B40"/>
    <w:multiLevelType w:val="hybridMultilevel"/>
    <w:tmpl w:val="6C0A1E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5443C"/>
    <w:multiLevelType w:val="hybridMultilevel"/>
    <w:tmpl w:val="F9887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1151D"/>
    <w:multiLevelType w:val="hybridMultilevel"/>
    <w:tmpl w:val="74DA2C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4B7362"/>
    <w:multiLevelType w:val="hybridMultilevel"/>
    <w:tmpl w:val="9F4E0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0440B"/>
    <w:multiLevelType w:val="hybridMultilevel"/>
    <w:tmpl w:val="C0AE4928"/>
    <w:lvl w:ilvl="0" w:tplc="A7CE30C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67E57B94"/>
    <w:multiLevelType w:val="hybridMultilevel"/>
    <w:tmpl w:val="EED2A38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styleLockTheme/>
  <w:styleLockQFSet/>
  <w:defaultTabStop w:val="720"/>
  <w:drawingGridHorizontalSpacing w:val="187"/>
  <w:drawingGridVerticalSpacing w:val="187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44C"/>
    <w:rsid w:val="0000360E"/>
    <w:rsid w:val="000152A0"/>
    <w:rsid w:val="0001665F"/>
    <w:rsid w:val="00025021"/>
    <w:rsid w:val="00030EFC"/>
    <w:rsid w:val="00040B74"/>
    <w:rsid w:val="0005061B"/>
    <w:rsid w:val="00050B70"/>
    <w:rsid w:val="000558C9"/>
    <w:rsid w:val="00055F47"/>
    <w:rsid w:val="00057A8A"/>
    <w:rsid w:val="00064C84"/>
    <w:rsid w:val="00074558"/>
    <w:rsid w:val="00084A1F"/>
    <w:rsid w:val="00086060"/>
    <w:rsid w:val="00091BFC"/>
    <w:rsid w:val="000A7105"/>
    <w:rsid w:val="000D171F"/>
    <w:rsid w:val="000D23CF"/>
    <w:rsid w:val="000E0C29"/>
    <w:rsid w:val="000E6DA5"/>
    <w:rsid w:val="000F0988"/>
    <w:rsid w:val="000F3FD9"/>
    <w:rsid w:val="00105043"/>
    <w:rsid w:val="0010605E"/>
    <w:rsid w:val="00113312"/>
    <w:rsid w:val="00115B03"/>
    <w:rsid w:val="00120666"/>
    <w:rsid w:val="0012252A"/>
    <w:rsid w:val="001308E8"/>
    <w:rsid w:val="00140633"/>
    <w:rsid w:val="0015192E"/>
    <w:rsid w:val="001566BD"/>
    <w:rsid w:val="00157DEE"/>
    <w:rsid w:val="00166EB6"/>
    <w:rsid w:val="00175305"/>
    <w:rsid w:val="00180A5A"/>
    <w:rsid w:val="00185DE7"/>
    <w:rsid w:val="00191E85"/>
    <w:rsid w:val="001B4D74"/>
    <w:rsid w:val="001F2DAE"/>
    <w:rsid w:val="001F444C"/>
    <w:rsid w:val="002007EA"/>
    <w:rsid w:val="00214192"/>
    <w:rsid w:val="00227BDC"/>
    <w:rsid w:val="00235EC1"/>
    <w:rsid w:val="002425F0"/>
    <w:rsid w:val="00244D0A"/>
    <w:rsid w:val="00273A25"/>
    <w:rsid w:val="0028431B"/>
    <w:rsid w:val="00292C10"/>
    <w:rsid w:val="00293F30"/>
    <w:rsid w:val="002A34A8"/>
    <w:rsid w:val="002A3B7B"/>
    <w:rsid w:val="002E2E26"/>
    <w:rsid w:val="002F18AA"/>
    <w:rsid w:val="00300CB3"/>
    <w:rsid w:val="00304523"/>
    <w:rsid w:val="003256FF"/>
    <w:rsid w:val="00327435"/>
    <w:rsid w:val="00330523"/>
    <w:rsid w:val="00335FB3"/>
    <w:rsid w:val="00337613"/>
    <w:rsid w:val="00343CDD"/>
    <w:rsid w:val="00350CD9"/>
    <w:rsid w:val="00377699"/>
    <w:rsid w:val="003835C6"/>
    <w:rsid w:val="00390B70"/>
    <w:rsid w:val="003B15BE"/>
    <w:rsid w:val="003C27BA"/>
    <w:rsid w:val="003C7106"/>
    <w:rsid w:val="003C7B0A"/>
    <w:rsid w:val="003E79D1"/>
    <w:rsid w:val="003F722C"/>
    <w:rsid w:val="004022FD"/>
    <w:rsid w:val="0041164D"/>
    <w:rsid w:val="0041464E"/>
    <w:rsid w:val="00421C7A"/>
    <w:rsid w:val="00432D30"/>
    <w:rsid w:val="00452327"/>
    <w:rsid w:val="00454B60"/>
    <w:rsid w:val="00454D9B"/>
    <w:rsid w:val="00456CBE"/>
    <w:rsid w:val="00461024"/>
    <w:rsid w:val="00466848"/>
    <w:rsid w:val="0048000C"/>
    <w:rsid w:val="00485045"/>
    <w:rsid w:val="00486D30"/>
    <w:rsid w:val="00490DEF"/>
    <w:rsid w:val="0049148D"/>
    <w:rsid w:val="004A10E7"/>
    <w:rsid w:val="004A250B"/>
    <w:rsid w:val="004B569C"/>
    <w:rsid w:val="004E0404"/>
    <w:rsid w:val="004F0CF6"/>
    <w:rsid w:val="00503CA8"/>
    <w:rsid w:val="00504A0B"/>
    <w:rsid w:val="005053EA"/>
    <w:rsid w:val="00511E59"/>
    <w:rsid w:val="00513055"/>
    <w:rsid w:val="005221BB"/>
    <w:rsid w:val="00522760"/>
    <w:rsid w:val="0053288A"/>
    <w:rsid w:val="005414AD"/>
    <w:rsid w:val="00541E9D"/>
    <w:rsid w:val="00554C6B"/>
    <w:rsid w:val="00566D5F"/>
    <w:rsid w:val="0057125A"/>
    <w:rsid w:val="00573A8B"/>
    <w:rsid w:val="0057537A"/>
    <w:rsid w:val="00580A06"/>
    <w:rsid w:val="005A3E42"/>
    <w:rsid w:val="005B3080"/>
    <w:rsid w:val="005C2AE1"/>
    <w:rsid w:val="005D183F"/>
    <w:rsid w:val="005D193D"/>
    <w:rsid w:val="006041AD"/>
    <w:rsid w:val="006058C3"/>
    <w:rsid w:val="00615FDE"/>
    <w:rsid w:val="00623D56"/>
    <w:rsid w:val="00635116"/>
    <w:rsid w:val="0064553B"/>
    <w:rsid w:val="0064646F"/>
    <w:rsid w:val="00646E71"/>
    <w:rsid w:val="00653643"/>
    <w:rsid w:val="006611EE"/>
    <w:rsid w:val="006A2418"/>
    <w:rsid w:val="006B06CA"/>
    <w:rsid w:val="006B29C5"/>
    <w:rsid w:val="006B4612"/>
    <w:rsid w:val="006C73AF"/>
    <w:rsid w:val="006D05D6"/>
    <w:rsid w:val="006D14C1"/>
    <w:rsid w:val="006D45F9"/>
    <w:rsid w:val="006D63A2"/>
    <w:rsid w:val="006D7DC2"/>
    <w:rsid w:val="006E4350"/>
    <w:rsid w:val="006E6C3C"/>
    <w:rsid w:val="007143B1"/>
    <w:rsid w:val="007244CC"/>
    <w:rsid w:val="00733CA1"/>
    <w:rsid w:val="00771535"/>
    <w:rsid w:val="00771DF2"/>
    <w:rsid w:val="0078739C"/>
    <w:rsid w:val="007A02B9"/>
    <w:rsid w:val="007A4B11"/>
    <w:rsid w:val="007A786C"/>
    <w:rsid w:val="007A7D71"/>
    <w:rsid w:val="007F0613"/>
    <w:rsid w:val="0080171A"/>
    <w:rsid w:val="00803B23"/>
    <w:rsid w:val="0080473A"/>
    <w:rsid w:val="008104C9"/>
    <w:rsid w:val="008110AE"/>
    <w:rsid w:val="0081724F"/>
    <w:rsid w:val="00835006"/>
    <w:rsid w:val="008404FF"/>
    <w:rsid w:val="00845905"/>
    <w:rsid w:val="0085236D"/>
    <w:rsid w:val="00854732"/>
    <w:rsid w:val="00861D59"/>
    <w:rsid w:val="00862F40"/>
    <w:rsid w:val="00863597"/>
    <w:rsid w:val="00865836"/>
    <w:rsid w:val="008735B0"/>
    <w:rsid w:val="0088365A"/>
    <w:rsid w:val="008A666F"/>
    <w:rsid w:val="008A7D38"/>
    <w:rsid w:val="008B0B15"/>
    <w:rsid w:val="008B7E5C"/>
    <w:rsid w:val="008D411A"/>
    <w:rsid w:val="008E0ECB"/>
    <w:rsid w:val="008F06D3"/>
    <w:rsid w:val="008F4CDF"/>
    <w:rsid w:val="009051EB"/>
    <w:rsid w:val="00906369"/>
    <w:rsid w:val="009205D5"/>
    <w:rsid w:val="009278EA"/>
    <w:rsid w:val="00941591"/>
    <w:rsid w:val="00950607"/>
    <w:rsid w:val="00954675"/>
    <w:rsid w:val="00962822"/>
    <w:rsid w:val="00974590"/>
    <w:rsid w:val="00974648"/>
    <w:rsid w:val="00995411"/>
    <w:rsid w:val="009A2D23"/>
    <w:rsid w:val="009B0D51"/>
    <w:rsid w:val="009C0F8A"/>
    <w:rsid w:val="009D5FA2"/>
    <w:rsid w:val="009D61B4"/>
    <w:rsid w:val="009E17FC"/>
    <w:rsid w:val="009E1AAC"/>
    <w:rsid w:val="009F2B31"/>
    <w:rsid w:val="00A363B3"/>
    <w:rsid w:val="00A40F7B"/>
    <w:rsid w:val="00A43032"/>
    <w:rsid w:val="00A47B98"/>
    <w:rsid w:val="00A50179"/>
    <w:rsid w:val="00A525B4"/>
    <w:rsid w:val="00A544AD"/>
    <w:rsid w:val="00A60717"/>
    <w:rsid w:val="00A73126"/>
    <w:rsid w:val="00A81B07"/>
    <w:rsid w:val="00A832BB"/>
    <w:rsid w:val="00A9638C"/>
    <w:rsid w:val="00AA1649"/>
    <w:rsid w:val="00AA38C3"/>
    <w:rsid w:val="00AA4004"/>
    <w:rsid w:val="00AA6AC2"/>
    <w:rsid w:val="00AB257C"/>
    <w:rsid w:val="00AB2743"/>
    <w:rsid w:val="00AC212A"/>
    <w:rsid w:val="00AD0F10"/>
    <w:rsid w:val="00AD2B85"/>
    <w:rsid w:val="00AD496A"/>
    <w:rsid w:val="00AD4CCC"/>
    <w:rsid w:val="00B00D0B"/>
    <w:rsid w:val="00B033F5"/>
    <w:rsid w:val="00B050AA"/>
    <w:rsid w:val="00B0640C"/>
    <w:rsid w:val="00B1501A"/>
    <w:rsid w:val="00B34A98"/>
    <w:rsid w:val="00B41251"/>
    <w:rsid w:val="00B52596"/>
    <w:rsid w:val="00B52E36"/>
    <w:rsid w:val="00B67E3F"/>
    <w:rsid w:val="00B954F3"/>
    <w:rsid w:val="00BA0037"/>
    <w:rsid w:val="00BA1596"/>
    <w:rsid w:val="00BA1DD2"/>
    <w:rsid w:val="00BA2FED"/>
    <w:rsid w:val="00BA5371"/>
    <w:rsid w:val="00BB427A"/>
    <w:rsid w:val="00BB4A74"/>
    <w:rsid w:val="00BC26AA"/>
    <w:rsid w:val="00BC45DA"/>
    <w:rsid w:val="00BC672A"/>
    <w:rsid w:val="00BD01D2"/>
    <w:rsid w:val="00BD43E7"/>
    <w:rsid w:val="00BD56E2"/>
    <w:rsid w:val="00BE68C8"/>
    <w:rsid w:val="00BE75AB"/>
    <w:rsid w:val="00BF481E"/>
    <w:rsid w:val="00C02050"/>
    <w:rsid w:val="00C070EE"/>
    <w:rsid w:val="00C12BC7"/>
    <w:rsid w:val="00C3111A"/>
    <w:rsid w:val="00C4217E"/>
    <w:rsid w:val="00C47EA7"/>
    <w:rsid w:val="00C577E3"/>
    <w:rsid w:val="00C64519"/>
    <w:rsid w:val="00C65999"/>
    <w:rsid w:val="00C65B74"/>
    <w:rsid w:val="00C734E3"/>
    <w:rsid w:val="00CF06A0"/>
    <w:rsid w:val="00D01762"/>
    <w:rsid w:val="00D06FC1"/>
    <w:rsid w:val="00D24D7F"/>
    <w:rsid w:val="00D3334E"/>
    <w:rsid w:val="00D34A91"/>
    <w:rsid w:val="00D404A6"/>
    <w:rsid w:val="00D46C3D"/>
    <w:rsid w:val="00D65498"/>
    <w:rsid w:val="00D70FBB"/>
    <w:rsid w:val="00D73736"/>
    <w:rsid w:val="00D83E89"/>
    <w:rsid w:val="00D85C3A"/>
    <w:rsid w:val="00D92DB8"/>
    <w:rsid w:val="00DA44C0"/>
    <w:rsid w:val="00DA50CE"/>
    <w:rsid w:val="00DB0B79"/>
    <w:rsid w:val="00DB5CA1"/>
    <w:rsid w:val="00DB7123"/>
    <w:rsid w:val="00DC231C"/>
    <w:rsid w:val="00DE028A"/>
    <w:rsid w:val="00DE7D37"/>
    <w:rsid w:val="00DF5129"/>
    <w:rsid w:val="00E01A56"/>
    <w:rsid w:val="00E16B62"/>
    <w:rsid w:val="00E25643"/>
    <w:rsid w:val="00E34E20"/>
    <w:rsid w:val="00E35BCE"/>
    <w:rsid w:val="00E36C4A"/>
    <w:rsid w:val="00E41C31"/>
    <w:rsid w:val="00E4209F"/>
    <w:rsid w:val="00E45CDB"/>
    <w:rsid w:val="00E5271B"/>
    <w:rsid w:val="00E646AD"/>
    <w:rsid w:val="00E650B3"/>
    <w:rsid w:val="00E65CC0"/>
    <w:rsid w:val="00E74AF3"/>
    <w:rsid w:val="00E7614B"/>
    <w:rsid w:val="00E95E53"/>
    <w:rsid w:val="00EA4F8F"/>
    <w:rsid w:val="00EA5527"/>
    <w:rsid w:val="00ED23B4"/>
    <w:rsid w:val="00EE3B4F"/>
    <w:rsid w:val="00EF6071"/>
    <w:rsid w:val="00F00839"/>
    <w:rsid w:val="00F06037"/>
    <w:rsid w:val="00F068EC"/>
    <w:rsid w:val="00F21719"/>
    <w:rsid w:val="00F3106A"/>
    <w:rsid w:val="00F40810"/>
    <w:rsid w:val="00F40912"/>
    <w:rsid w:val="00F54D43"/>
    <w:rsid w:val="00F81FE4"/>
    <w:rsid w:val="00F90AFA"/>
    <w:rsid w:val="00F91BD1"/>
    <w:rsid w:val="00F93FBF"/>
    <w:rsid w:val="00FC4F3B"/>
    <w:rsid w:val="00FC7B69"/>
    <w:rsid w:val="00FD53E6"/>
    <w:rsid w:val="00FE47C4"/>
    <w:rsid w:val="00FF6089"/>
    <w:rsid w:val="08723865"/>
    <w:rsid w:val="0A12557F"/>
    <w:rsid w:val="14A8ADFF"/>
    <w:rsid w:val="1EF138EE"/>
    <w:rsid w:val="2703153A"/>
    <w:rsid w:val="27B78171"/>
    <w:rsid w:val="2D156662"/>
    <w:rsid w:val="5A2BDD11"/>
    <w:rsid w:val="60A8D74D"/>
    <w:rsid w:val="6244A7AE"/>
    <w:rsid w:val="77D5DBAC"/>
    <w:rsid w:val="7CF3572A"/>
    <w:rsid w:val="7E2CF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435FDAD2"/>
  <w15:chartTrackingRefBased/>
  <w15:docId w15:val="{C4B2DDAE-69A3-48E0-8DE8-A3594E3D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FED"/>
    <w:pPr>
      <w:spacing w:after="270"/>
    </w:pPr>
  </w:style>
  <w:style w:type="paragraph" w:styleId="Heading1">
    <w:name w:val="heading 1"/>
    <w:next w:val="Normal"/>
    <w:link w:val="Heading1Char"/>
    <w:uiPriority w:val="9"/>
    <w:qFormat/>
    <w:rsid w:val="00BA2FED"/>
    <w:pPr>
      <w:keepNext/>
      <w:keepLines/>
      <w:suppressAutoHyphens/>
      <w:spacing w:after="270"/>
      <w:outlineLvl w:val="0"/>
    </w:pPr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F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2F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19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76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4D9B"/>
    <w:pPr>
      <w:tabs>
        <w:tab w:val="center" w:pos="4680"/>
        <w:tab w:val="right" w:pos="9360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454D9B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A2FED"/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Title">
    <w:name w:val="Title"/>
    <w:next w:val="Normal"/>
    <w:link w:val="TitleChar"/>
    <w:uiPriority w:val="10"/>
    <w:qFormat/>
    <w:rsid w:val="00BA2FED"/>
    <w:pPr>
      <w:suppressAutoHyphens/>
      <w:spacing w:line="240" w:lineRule="auto"/>
      <w:contextualSpacing/>
    </w:pPr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FED"/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6E6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86" w:type="dxa"/>
        <w:bottom w:w="29" w:type="dxa"/>
        <w:right w:w="86" w:type="dxa"/>
      </w:tblCellMar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055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F4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205D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A2FED"/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2FED"/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paragraph" w:styleId="NoSpacing">
    <w:name w:val="No Spacing"/>
    <w:uiPriority w:val="1"/>
    <w:qFormat/>
    <w:rsid w:val="00BA2FE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2FED"/>
    <w:pPr>
      <w:ind w:left="720"/>
      <w:contextualSpacing/>
    </w:pPr>
  </w:style>
  <w:style w:type="paragraph" w:customStyle="1" w:styleId="NoParagraphStyle">
    <w:name w:val="[No Paragraph Style]"/>
    <w:rsid w:val="00D24D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D24D7F"/>
  </w:style>
  <w:style w:type="paragraph" w:styleId="NormalWeb">
    <w:name w:val="Normal (Web)"/>
    <w:basedOn w:val="Normal"/>
    <w:uiPriority w:val="99"/>
    <w:semiHidden/>
    <w:unhideWhenUsed/>
    <w:rsid w:val="00801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5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29"/>
  </w:style>
  <w:style w:type="table" w:customStyle="1" w:styleId="TableGrid1">
    <w:name w:val="Table Grid1"/>
    <w:basedOn w:val="TableNormal"/>
    <w:next w:val="TableGrid"/>
    <w:uiPriority w:val="59"/>
    <w:rsid w:val="00503CA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03CA8"/>
    <w:rPr>
      <w:sz w:val="16"/>
      <w:szCs w:val="16"/>
    </w:rPr>
  </w:style>
  <w:style w:type="table" w:styleId="TableGridLight">
    <w:name w:val="Grid Table Light"/>
    <w:basedOn w:val="TableNormal"/>
    <w:uiPriority w:val="40"/>
    <w:rsid w:val="00327435"/>
    <w:pPr>
      <w:spacing w:after="0" w:line="240" w:lineRule="auto"/>
    </w:pPr>
    <w:rPr>
      <w:lang w:val="en-C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D333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33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3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34E"/>
    <w:rPr>
      <w:b/>
      <w:bCs/>
      <w:sz w:val="20"/>
      <w:szCs w:val="20"/>
    </w:rPr>
  </w:style>
  <w:style w:type="table" w:customStyle="1" w:styleId="TableGridLight1">
    <w:name w:val="Table Grid Light1"/>
    <w:basedOn w:val="TableNormal"/>
    <w:next w:val="TableGridLight"/>
    <w:uiPriority w:val="40"/>
    <w:rsid w:val="0078739C"/>
    <w:pPr>
      <w:spacing w:after="0" w:line="240" w:lineRule="auto"/>
    </w:pPr>
    <w:rPr>
      <w:lang w:val="en-C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5192E"/>
    <w:rPr>
      <w:rFonts w:asciiTheme="majorHAnsi" w:eastAsiaTheme="majorEastAsia" w:hAnsiTheme="majorHAnsi" w:cstheme="majorBidi"/>
      <w:i/>
      <w:iCs/>
      <w:color w:val="00376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hittaker\Documents\Branding\Templates\Georgian_DOCUMENT_20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AAEAF889D149A0A9B94E4603CD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A3E13-3EF8-4A71-B74D-95C138CF14D7}"/>
      </w:docPartPr>
      <w:docPartBody>
        <w:p w:rsidR="00835006" w:rsidRDefault="00344033" w:rsidP="00344033">
          <w:pPr>
            <w:pStyle w:val="F5AAEAF889D149A0A9B94E4603CD0D719"/>
          </w:pPr>
          <w:r w:rsidRPr="00030EFC">
            <w:rPr>
              <w:rStyle w:val="PlaceholderText"/>
              <w:rFonts w:ascii="Calibri" w:hAnsi="Calibri" w:cs="Calibri"/>
              <w:lang w:val="en-CA"/>
            </w:rPr>
            <w:t>Choose Category</w:t>
          </w:r>
        </w:p>
      </w:docPartBody>
    </w:docPart>
    <w:docPart>
      <w:docPartPr>
        <w:name w:val="2F5135854DFD4705AFC5691051B41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325E1-DCCF-46F9-9B03-471EFD65142A}"/>
      </w:docPartPr>
      <w:docPartBody>
        <w:p w:rsidR="00835006" w:rsidRDefault="00835006" w:rsidP="00835006">
          <w:pPr>
            <w:pStyle w:val="2F5135854DFD4705AFC5691051B41149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B33DF9D4CE2140FABE2EB5BD4D5A7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A5BCF-FFB7-4F03-9BD7-25D97761184C}"/>
      </w:docPartPr>
      <w:docPartBody>
        <w:p w:rsidR="00835006" w:rsidRDefault="00344033" w:rsidP="00344033">
          <w:pPr>
            <w:pStyle w:val="B33DF9D4CE2140FABE2EB5BD4D5A7E82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830E19A3A8D4F7DA4DD95A83AD07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0DF95-AEB0-4850-9BF9-BF25C01842B0}"/>
      </w:docPartPr>
      <w:docPartBody>
        <w:p w:rsidR="00835006" w:rsidRDefault="00344033" w:rsidP="00344033">
          <w:pPr>
            <w:pStyle w:val="1830E19A3A8D4F7DA4DD95A83AD07A83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BFF2AE5D70D744A995416B6B96CA3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08978-052B-44A8-98B8-F6E453E4088E}"/>
      </w:docPartPr>
      <w:docPartBody>
        <w:p w:rsidR="00835006" w:rsidRDefault="00344033" w:rsidP="00344033">
          <w:pPr>
            <w:pStyle w:val="BFF2AE5D70D744A995416B6B96CA356A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2B3BD898DD74685BE56614A3719C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16B40-684F-463F-ACCB-AC62DD5BC317}"/>
      </w:docPartPr>
      <w:docPartBody>
        <w:p w:rsidR="00835006" w:rsidRDefault="00344033" w:rsidP="00344033">
          <w:pPr>
            <w:pStyle w:val="92B3BD898DD74685BE56614A3719C44B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DCFCA44263D840A3911BB5BF29AE0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45BA3-6292-43C9-BAF1-6CC0A07073E9}"/>
      </w:docPartPr>
      <w:docPartBody>
        <w:p w:rsidR="00835006" w:rsidRDefault="00344033" w:rsidP="00344033">
          <w:pPr>
            <w:pStyle w:val="DCFCA44263D840A3911BB5BF29AE0698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D56C72AB680482284ED3C3C59F39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5B182-4EBD-4C13-BAAA-4F804A49937F}"/>
      </w:docPartPr>
      <w:docPartBody>
        <w:p w:rsidR="00835006" w:rsidRDefault="00344033" w:rsidP="00344033">
          <w:pPr>
            <w:pStyle w:val="9D56C72AB680482284ED3C3C59F39F5B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56F5383E6E440F0A1696A1301F69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59A96-4724-45DA-8CA9-7445BAD3AAC1}"/>
      </w:docPartPr>
      <w:docPartBody>
        <w:p w:rsidR="00835006" w:rsidRDefault="00344033" w:rsidP="00344033">
          <w:pPr>
            <w:pStyle w:val="456F5383E6E440F0A1696A1301F69722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374AC3108FFC4B18B3E544C72980C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E884A-21F5-4923-930D-9FC18A030775}"/>
      </w:docPartPr>
      <w:docPartBody>
        <w:p w:rsidR="00835006" w:rsidRDefault="00344033" w:rsidP="00344033">
          <w:pPr>
            <w:pStyle w:val="374AC3108FFC4B18B3E544C72980CC6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436DE2AED5049A1B649F6CEE6E5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1F51A-6552-46C8-8970-5399EFE790B1}"/>
      </w:docPartPr>
      <w:docPartBody>
        <w:p w:rsidR="00835006" w:rsidRDefault="00344033" w:rsidP="00344033">
          <w:pPr>
            <w:pStyle w:val="E436DE2AED5049A1B649F6CEE6E5B5D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E36F68C9CEF430F88C20B998B4BA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390C3-79FE-451E-9905-8649201B630D}"/>
      </w:docPartPr>
      <w:docPartBody>
        <w:p w:rsidR="00835006" w:rsidRDefault="00344033" w:rsidP="00344033">
          <w:pPr>
            <w:pStyle w:val="4E36F68C9CEF430F88C20B998B4BA19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4CA919EA0B441B59CF11303287C5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FC1D4-5010-4928-99D6-F3FD42DC9AA3}"/>
      </w:docPartPr>
      <w:docPartBody>
        <w:p w:rsidR="00835006" w:rsidRDefault="00344033" w:rsidP="00344033">
          <w:pPr>
            <w:pStyle w:val="64CA919EA0B441B59CF11303287C51C9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591C833946A4184BFAB0484F51F3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30860-E938-4D92-814D-37ACF0E48EAB}"/>
      </w:docPartPr>
      <w:docPartBody>
        <w:p w:rsidR="00835006" w:rsidRDefault="00344033" w:rsidP="00344033">
          <w:pPr>
            <w:pStyle w:val="1591C833946A4184BFAB0484F51F38C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2F763E6F686D4EC28DAF3A0F7B033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7AEF6-ED60-4E00-8824-5F3454D876C1}"/>
      </w:docPartPr>
      <w:docPartBody>
        <w:p w:rsidR="00835006" w:rsidRDefault="00344033" w:rsidP="00344033">
          <w:pPr>
            <w:pStyle w:val="2F763E6F686D4EC28DAF3A0F7B03398A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38574D810294A8A8B59A138169EA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C12D0-54F6-428C-8CF8-8CDE3700304F}"/>
      </w:docPartPr>
      <w:docPartBody>
        <w:p w:rsidR="00835006" w:rsidRDefault="00344033" w:rsidP="00344033">
          <w:pPr>
            <w:pStyle w:val="138574D810294A8A8B59A138169EA8E3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D27EB6D953347F4A2DA39EB29B8E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A863-7839-402A-9D3A-BFF9D790F9BD}"/>
      </w:docPartPr>
      <w:docPartBody>
        <w:p w:rsidR="00835006" w:rsidRDefault="00344033" w:rsidP="00344033">
          <w:pPr>
            <w:pStyle w:val="ED27EB6D953347F4A2DA39EB29B8EA17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7551C73E5554299A7E6CECAB0BE5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13492-E603-452E-9C7F-DD139194B80C}"/>
      </w:docPartPr>
      <w:docPartBody>
        <w:p w:rsidR="00835006" w:rsidRDefault="00344033" w:rsidP="00344033">
          <w:pPr>
            <w:pStyle w:val="57551C73E5554299A7E6CECAB0BE5D0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2A020646AB543E2AC3B50854FBA0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22F30-2939-4002-BCE7-C6A4FC853028}"/>
      </w:docPartPr>
      <w:docPartBody>
        <w:p w:rsidR="00835006" w:rsidRDefault="00344033" w:rsidP="00344033">
          <w:pPr>
            <w:pStyle w:val="A2A020646AB543E2AC3B50854FBA028E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5C553DD594B437793EE6499CD3BB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BE98D-5399-4B49-8088-19D7FC684209}"/>
      </w:docPartPr>
      <w:docPartBody>
        <w:p w:rsidR="00835006" w:rsidRDefault="00344033" w:rsidP="00344033">
          <w:pPr>
            <w:pStyle w:val="95C553DD594B437793EE6499CD3BB608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73020F369DC471697EAA639DA11F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F255E-FCEA-420C-A552-F3EB3DB51394}"/>
      </w:docPartPr>
      <w:docPartBody>
        <w:p w:rsidR="00835006" w:rsidRDefault="00344033" w:rsidP="00344033">
          <w:pPr>
            <w:pStyle w:val="873020F369DC471697EAA639DA11F3D6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8182C09D5314376A7EB93D608137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FF8B7-6A9A-467D-B12B-BB147717D330}"/>
      </w:docPartPr>
      <w:docPartBody>
        <w:p w:rsidR="00835006" w:rsidRDefault="00344033" w:rsidP="00344033">
          <w:pPr>
            <w:pStyle w:val="88182C09D5314376A7EB93D608137EEA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9D51117CE8C4531AC56B7361D8E8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53E39-0134-4C8F-B948-26477DE4F485}"/>
      </w:docPartPr>
      <w:docPartBody>
        <w:p w:rsidR="00835006" w:rsidRDefault="00344033" w:rsidP="00344033">
          <w:pPr>
            <w:pStyle w:val="59D51117CE8C4531AC56B7361D8E807B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D2A5EF82FA64C759924B77CA6850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D463-4B77-4C5D-87FE-1DD68CFD100F}"/>
      </w:docPartPr>
      <w:docPartBody>
        <w:p w:rsidR="00835006" w:rsidRDefault="00344033" w:rsidP="00344033">
          <w:pPr>
            <w:pStyle w:val="4D2A5EF82FA64C759924B77CA6850727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CB5208EB118D42BF94B652CBAD503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C41FB-E246-41A1-8D8B-C3CF5E91B7A0}"/>
      </w:docPartPr>
      <w:docPartBody>
        <w:p w:rsidR="00835006" w:rsidRDefault="00344033" w:rsidP="00344033">
          <w:pPr>
            <w:pStyle w:val="CB5208EB118D42BF94B652CBAD50399E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8333F1EDD84426FB5B5EE3F6D60D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0A56-6556-4B57-8B99-FDF88480D18A}"/>
      </w:docPartPr>
      <w:docPartBody>
        <w:p w:rsidR="00835006" w:rsidRDefault="00344033" w:rsidP="00344033">
          <w:pPr>
            <w:pStyle w:val="68333F1EDD84426FB5B5EE3F6D60DA22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FA9B9D8579D4E30BF659583BE84F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69213-A91D-4A1A-A0E8-25530C0BB49B}"/>
      </w:docPartPr>
      <w:docPartBody>
        <w:p w:rsidR="00835006" w:rsidRDefault="00344033" w:rsidP="00344033">
          <w:pPr>
            <w:pStyle w:val="4FA9B9D8579D4E30BF659583BE84FB77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F18B6ED031E4D9497732474875D2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7C6AD-8F41-480E-8590-D33FB743AF7E}"/>
      </w:docPartPr>
      <w:docPartBody>
        <w:p w:rsidR="00835006" w:rsidRDefault="00344033" w:rsidP="00344033">
          <w:pPr>
            <w:pStyle w:val="1F18B6ED031E4D9497732474875D2C4B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9CF7D98E4074259A86D54343C989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935C8-7E2D-4FC9-BF5C-3EFEEE38E454}"/>
      </w:docPartPr>
      <w:docPartBody>
        <w:p w:rsidR="00835006" w:rsidRDefault="00344033" w:rsidP="00344033">
          <w:pPr>
            <w:pStyle w:val="59CF7D98E4074259A86D54343C989D0C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1381882463B4021AB9BDC41F7D7F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0C49C-D569-42C6-83E1-E172C6DA24C6}"/>
      </w:docPartPr>
      <w:docPartBody>
        <w:p w:rsidR="00835006" w:rsidRDefault="00344033" w:rsidP="00344033">
          <w:pPr>
            <w:pStyle w:val="41381882463B4021AB9BDC41F7D7FFE0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0D86ACFB96E64243A65CCCB8BDB9C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91B3E-12FC-48DC-84CB-3393F0F680C6}"/>
      </w:docPartPr>
      <w:docPartBody>
        <w:p w:rsidR="00835006" w:rsidRDefault="00344033" w:rsidP="00344033">
          <w:pPr>
            <w:pStyle w:val="0D86ACFB96E64243A65CCCB8BDB9C2BD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1AED7B1A46C487796DDCC5C0918C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5E6B5-CA37-4A5F-9FD3-5ED21EEE467F}"/>
      </w:docPartPr>
      <w:docPartBody>
        <w:p w:rsidR="00835006" w:rsidRDefault="00344033" w:rsidP="00344033">
          <w:pPr>
            <w:pStyle w:val="91AED7B1A46C487796DDCC5C0918C9A6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76E4267677E24AA88AFF1D97572C5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8C47C-60B0-428D-A61B-D0C55800DC55}"/>
      </w:docPartPr>
      <w:docPartBody>
        <w:p w:rsidR="00835006" w:rsidRDefault="00344033" w:rsidP="00344033">
          <w:pPr>
            <w:pStyle w:val="76E4267677E24AA88AFF1D97572C5D6A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DD6C70D155F494791A71C2DD3C91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68730-BE24-455F-AF90-91EFE446948B}"/>
      </w:docPartPr>
      <w:docPartBody>
        <w:p w:rsidR="00835006" w:rsidRDefault="00344033" w:rsidP="00344033">
          <w:pPr>
            <w:pStyle w:val="1DD6C70D155F494791A71C2DD3C918F0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7556B936225242DF81E82E6B420D9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E408D-4260-4FF6-B6D5-A33A14F4DAA8}"/>
      </w:docPartPr>
      <w:docPartBody>
        <w:p w:rsidR="00835006" w:rsidRDefault="00344033" w:rsidP="00344033">
          <w:pPr>
            <w:pStyle w:val="7556B936225242DF81E82E6B420D9BD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F658CA98F7084A96BEEE5A7FE339B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4BF53-E60C-4D28-823C-DB964228FED4}"/>
      </w:docPartPr>
      <w:docPartBody>
        <w:p w:rsidR="00835006" w:rsidRDefault="00344033" w:rsidP="00344033">
          <w:pPr>
            <w:pStyle w:val="F658CA98F7084A96BEEE5A7FE339BE40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6E9BCF5A67148959CBB3A3451BBA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EDFA7-2C68-4616-A4D4-ABC6D7DF5CAD}"/>
      </w:docPartPr>
      <w:docPartBody>
        <w:p w:rsidR="00835006" w:rsidRDefault="00344033" w:rsidP="00344033">
          <w:pPr>
            <w:pStyle w:val="56E9BCF5A67148959CBB3A3451BBA732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D5A332F057F4F719AF826CD9B52D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94F9F-0BAA-4086-98B6-DC9FD6063BEB}"/>
      </w:docPartPr>
      <w:docPartBody>
        <w:p w:rsidR="00835006" w:rsidRDefault="00344033" w:rsidP="00344033">
          <w:pPr>
            <w:pStyle w:val="1D5A332F057F4F719AF826CD9B52D257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C98B1AC9F20344079EA8FCD8BCE89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E78E5-FB4C-479D-AAF7-CD0AF7B21AE1}"/>
      </w:docPartPr>
      <w:docPartBody>
        <w:p w:rsidR="00835006" w:rsidRDefault="00344033" w:rsidP="00344033">
          <w:pPr>
            <w:pStyle w:val="C98B1AC9F20344079EA8FCD8BCE89BAE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297D889D3124F9A96BDD9ACA8BA5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D5691-3286-4825-BC12-93AA9FC1022D}"/>
      </w:docPartPr>
      <w:docPartBody>
        <w:p w:rsidR="00835006" w:rsidRDefault="00344033" w:rsidP="00344033">
          <w:pPr>
            <w:pStyle w:val="A297D889D3124F9A96BDD9ACA8BA5422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75AD6E1ECF84E1A88F428536EEB8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562BE-B43D-4889-9B27-2A3F9D7C5F7F}"/>
      </w:docPartPr>
      <w:docPartBody>
        <w:p w:rsidR="00835006" w:rsidRDefault="00344033" w:rsidP="00344033">
          <w:pPr>
            <w:pStyle w:val="475AD6E1ECF84E1A88F428536EEB819C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3228606C09394660A38CCA3B02EBA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4F99B-7DD7-4543-BDD0-09FD372353E0}"/>
      </w:docPartPr>
      <w:docPartBody>
        <w:p w:rsidR="00835006" w:rsidRDefault="00344033" w:rsidP="00344033">
          <w:pPr>
            <w:pStyle w:val="3228606C09394660A38CCA3B02EBA392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0FE27E5373114F589DA98FF8D24BC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08589-1A99-4475-8A06-FD431759567A}"/>
      </w:docPartPr>
      <w:docPartBody>
        <w:p w:rsidR="00835006" w:rsidRDefault="00344033" w:rsidP="00344033">
          <w:pPr>
            <w:pStyle w:val="0FE27E5373114F589DA98FF8D24BCA21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2EFAF4D472B54861A1D0DA19567AD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7BE8-EFB4-4C1D-993A-5DF0653AAD2B}"/>
      </w:docPartPr>
      <w:docPartBody>
        <w:p w:rsidR="00835006" w:rsidRDefault="00344033" w:rsidP="00344033">
          <w:pPr>
            <w:pStyle w:val="2EFAF4D472B54861A1D0DA19567AD8C4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CCEA09C5719458EAB1A9FABCF184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F6392-EDBD-42A5-A6C9-AB0D9357D53D}"/>
      </w:docPartPr>
      <w:docPartBody>
        <w:p w:rsidR="00835006" w:rsidRDefault="00344033" w:rsidP="00344033">
          <w:pPr>
            <w:pStyle w:val="5CCEA09C5719458EAB1A9FABCF18465A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C9A457E7DA34533826AE921481A4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39FE4-5169-4BD1-8010-AADF12C3DAFC}"/>
      </w:docPartPr>
      <w:docPartBody>
        <w:p w:rsidR="00835006" w:rsidRDefault="00344033" w:rsidP="00344033">
          <w:pPr>
            <w:pStyle w:val="1C9A457E7DA34533826AE921481A45A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2F83325C9AB45F6ACB500A5048DE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1BE6A-DE05-42FE-945B-07CA51F3267C}"/>
      </w:docPartPr>
      <w:docPartBody>
        <w:p w:rsidR="00A81B07" w:rsidRDefault="00835006" w:rsidP="00835006">
          <w:pPr>
            <w:pStyle w:val="82F83325C9AB45F6ACB500A5048DE29C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DEB8E9F913AB4CEE915CDE3E80B4A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D51BF-4352-4AEF-A643-29C8DCC6E2DF}"/>
      </w:docPartPr>
      <w:docPartBody>
        <w:p w:rsidR="00A81B07" w:rsidRDefault="00835006" w:rsidP="00835006">
          <w:pPr>
            <w:pStyle w:val="DEB8E9F913AB4CEE915CDE3E80B4A458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5FFA032B1CC4C36AA5510C7B0DBB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EF54A-2844-4216-BE74-F1D7AA9E005D}"/>
      </w:docPartPr>
      <w:docPartBody>
        <w:p w:rsidR="00A81B07" w:rsidRDefault="00835006" w:rsidP="00835006">
          <w:pPr>
            <w:pStyle w:val="35FFA032B1CC4C36AA5510C7B0DBBCBF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9319A3EDFE2F477EB7A0A9F529092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0A10E-FFE9-4B9B-AC63-800E3655997F}"/>
      </w:docPartPr>
      <w:docPartBody>
        <w:p w:rsidR="00A81B07" w:rsidRDefault="00835006" w:rsidP="00835006">
          <w:pPr>
            <w:pStyle w:val="9319A3EDFE2F477EB7A0A9F529092A7E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1455A4D9918451D831954DBE72BE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C9D6C-ABA3-47E8-80B2-B010F5926513}"/>
      </w:docPartPr>
      <w:docPartBody>
        <w:p w:rsidR="00A81B07" w:rsidRDefault="00835006" w:rsidP="00835006">
          <w:pPr>
            <w:pStyle w:val="31455A4D9918451D831954DBE72BE702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49AE851BA37460E87D5E862743A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ABF7-ACA0-4ABD-B2DE-4266F20A69DC}"/>
      </w:docPartPr>
      <w:docPartBody>
        <w:p w:rsidR="00A81B07" w:rsidRDefault="00835006" w:rsidP="00835006">
          <w:pPr>
            <w:pStyle w:val="449AE851BA37460E87D5E862743AC3BE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019AFB0FA42407884B5F995A5F5E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B198-5333-4B69-829F-FB9C607D2562}"/>
      </w:docPartPr>
      <w:docPartBody>
        <w:p w:rsidR="00A81B07" w:rsidRDefault="00835006" w:rsidP="00835006">
          <w:pPr>
            <w:pStyle w:val="6019AFB0FA42407884B5F995A5F5E2BB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6508E3EC9ED4508B9DC192EC0962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2975D-3D0E-4D99-8791-55D574BF8AF8}"/>
      </w:docPartPr>
      <w:docPartBody>
        <w:p w:rsidR="00A81B07" w:rsidRDefault="00835006" w:rsidP="00835006">
          <w:pPr>
            <w:pStyle w:val="46508E3EC9ED4508B9DC192EC0962D80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AE56A90F024343C29EFEFFE22BDAD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7CF5B-B58D-4E3B-A1BC-75ECD6AA5AD2}"/>
      </w:docPartPr>
      <w:docPartBody>
        <w:p w:rsidR="00A81B07" w:rsidRDefault="00835006" w:rsidP="00835006">
          <w:pPr>
            <w:pStyle w:val="AE56A90F024343C29EFEFFE22BDAD4C2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5801A099584B4513B308C1F5ECD07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E7C0E-FB16-42BE-87BA-B369EFCCC3E7}"/>
      </w:docPartPr>
      <w:docPartBody>
        <w:p w:rsidR="00A81B07" w:rsidRDefault="00835006" w:rsidP="00835006">
          <w:pPr>
            <w:pStyle w:val="5801A099584B4513B308C1F5ECD070BC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1EB49E534A54E348004D80FF09D6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FA8BE-B12B-4D37-9855-B1C3EC2672D2}"/>
      </w:docPartPr>
      <w:docPartBody>
        <w:p w:rsidR="00A81B07" w:rsidRDefault="00835006" w:rsidP="00835006">
          <w:pPr>
            <w:pStyle w:val="61EB49E534A54E348004D80FF09D6D6E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73B8ADB7852B4AF78FD6800072CB3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A8043-7420-4F8A-9EBB-91314B5348FF}"/>
      </w:docPartPr>
      <w:docPartBody>
        <w:p w:rsidR="00A81B07" w:rsidRDefault="00835006" w:rsidP="00835006">
          <w:pPr>
            <w:pStyle w:val="73B8ADB7852B4AF78FD6800072CB30C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C20323DE2F50411DBFBFA13F22FB2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F4FBA-23AA-42A9-A631-E7564E22C0AC}"/>
      </w:docPartPr>
      <w:docPartBody>
        <w:p w:rsidR="00A81B07" w:rsidRDefault="00835006" w:rsidP="00835006">
          <w:pPr>
            <w:pStyle w:val="C20323DE2F50411DBFBFA13F22FB2DA5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138B72E07B2D497CA791128692BC0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2FC64-D41F-490A-BC4B-B53720C80686}"/>
      </w:docPartPr>
      <w:docPartBody>
        <w:p w:rsidR="00A81B07" w:rsidRDefault="00835006" w:rsidP="00835006">
          <w:pPr>
            <w:pStyle w:val="138B72E07B2D497CA791128692BC0941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6B6E9B8AC4E46268640933306A98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2BE98-1843-45FD-84E9-CF54DE0D4396}"/>
      </w:docPartPr>
      <w:docPartBody>
        <w:p w:rsidR="00A81B07" w:rsidRDefault="00835006" w:rsidP="00835006">
          <w:pPr>
            <w:pStyle w:val="36B6E9B8AC4E46268640933306A986C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1160D4BB62441CD8C0FC6906C0BF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468C5-1DA2-4695-980D-DE4D4569CCD7}"/>
      </w:docPartPr>
      <w:docPartBody>
        <w:p w:rsidR="00A81B07" w:rsidRDefault="00835006" w:rsidP="00835006">
          <w:pPr>
            <w:pStyle w:val="61160D4BB62441CD8C0FC6906C0BF6A4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7B99E5739FE4AEA8E4D1038C2A31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20404-2054-426F-BA68-DEA1C05A3810}"/>
      </w:docPartPr>
      <w:docPartBody>
        <w:p w:rsidR="00A81B07" w:rsidRDefault="00835006" w:rsidP="00835006">
          <w:pPr>
            <w:pStyle w:val="37B99E5739FE4AEA8E4D1038C2A31BC7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8C61D9C30DE450CBEFAD0AB28611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77B4B-AFFF-470B-B91E-A8C32154D80F}"/>
      </w:docPartPr>
      <w:docPartBody>
        <w:p w:rsidR="00A81B07" w:rsidRDefault="00835006" w:rsidP="00835006">
          <w:pPr>
            <w:pStyle w:val="48C61D9C30DE450CBEFAD0AB2861110A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E894CA2884834FA3B987FDC6DB1B5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0D2CA-D188-4678-BF13-C76CB9CD542E}"/>
      </w:docPartPr>
      <w:docPartBody>
        <w:p w:rsidR="00A81B07" w:rsidRDefault="00835006" w:rsidP="00835006">
          <w:pPr>
            <w:pStyle w:val="E894CA2884834FA3B987FDC6DB1B59C3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1DD8E57CB2454308969DCA8C072C8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389EA-95FA-4AC4-AD11-F27D68196AE1}"/>
      </w:docPartPr>
      <w:docPartBody>
        <w:p w:rsidR="00A81B07" w:rsidRDefault="00835006" w:rsidP="00835006">
          <w:pPr>
            <w:pStyle w:val="1DD8E57CB2454308969DCA8C072C8064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347A8A3DC734DB5A045E67220032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9B9BB-884B-4CEC-8DD5-202557CB393F}"/>
      </w:docPartPr>
      <w:docPartBody>
        <w:p w:rsidR="00A81B07" w:rsidRDefault="00835006" w:rsidP="00835006">
          <w:pPr>
            <w:pStyle w:val="6347A8A3DC734DB5A045E6722003297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8CF9B81F5F9344E18D5A7B755522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D4C9F-A0A7-48E6-BC62-A25F15042E0A}"/>
      </w:docPartPr>
      <w:docPartBody>
        <w:p w:rsidR="00A81B07" w:rsidRDefault="00835006" w:rsidP="00835006">
          <w:pPr>
            <w:pStyle w:val="8CF9B81F5F9344E18D5A7B755522E8C3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FE59B68AB0E433BB95B32CB2C641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B1BC6-508F-4C23-AA73-2AD4B541A33E}"/>
      </w:docPartPr>
      <w:docPartBody>
        <w:p w:rsidR="00A81B07" w:rsidRDefault="00835006" w:rsidP="00835006">
          <w:pPr>
            <w:pStyle w:val="4FE59B68AB0E433BB95B32CB2C641970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004DD5092504B2AA3FB461980E83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E8A8B-F8D1-456E-AEDA-5F850F57B091}"/>
      </w:docPartPr>
      <w:docPartBody>
        <w:p w:rsidR="00A81B07" w:rsidRDefault="00344033" w:rsidP="00344033">
          <w:pPr>
            <w:pStyle w:val="4004DD5092504B2AA3FB461980E837E9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21F4CA4CBDD84516B6D4F1BE002ED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E495C-286B-40A9-9AE6-1BFBC6DC642D}"/>
      </w:docPartPr>
      <w:docPartBody>
        <w:p w:rsidR="00A81B07" w:rsidRDefault="00344033" w:rsidP="00344033">
          <w:pPr>
            <w:pStyle w:val="21F4CA4CBDD84516B6D4F1BE002EDA46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CEC96F28B894501A12EB017AAE85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6088D-F809-4977-A1B1-8BFE03D6FB36}"/>
      </w:docPartPr>
      <w:docPartBody>
        <w:p w:rsidR="00A81B07" w:rsidRDefault="00344033" w:rsidP="00344033">
          <w:pPr>
            <w:pStyle w:val="4CEC96F28B894501A12EB017AAE8548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5FA39B1BB1340409E78C33CDF2BA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854BA-8C03-4951-9CD1-D9B19D9CCFCA}"/>
      </w:docPartPr>
      <w:docPartBody>
        <w:p w:rsidR="00A81B07" w:rsidRDefault="00344033" w:rsidP="00344033">
          <w:pPr>
            <w:pStyle w:val="85FA39B1BB1340409E78C33CDF2BA9A5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55D21DF95FE49B3BEDC13002207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D18FD-EDB1-45F4-902D-A68CBB0A94E8}"/>
      </w:docPartPr>
      <w:docPartBody>
        <w:p w:rsidR="00A81B07" w:rsidRDefault="00344033" w:rsidP="00344033">
          <w:pPr>
            <w:pStyle w:val="155D21DF95FE49B3BEDC130022075912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090ACD32EA9944C0AFA9C0ADAF90F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F75EF-AFD6-454C-BC6B-41D7A68DCEC6}"/>
      </w:docPartPr>
      <w:docPartBody>
        <w:p w:rsidR="00A81B07" w:rsidRDefault="00344033" w:rsidP="00344033">
          <w:pPr>
            <w:pStyle w:val="090ACD32EA9944C0AFA9C0ADAF90FC48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DD1148A1B278464EB11F0AAB08FB9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106D0-D4BB-4F46-AA2C-767434587904}"/>
      </w:docPartPr>
      <w:docPartBody>
        <w:p w:rsidR="00A81B07" w:rsidRDefault="00344033" w:rsidP="00344033">
          <w:pPr>
            <w:pStyle w:val="DD1148A1B278464EB11F0AAB08FB9979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6F26DB8F9664116908115AC3BF74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8699B-6D3D-4CCB-A4E5-4D1B4C5FAD9E}"/>
      </w:docPartPr>
      <w:docPartBody>
        <w:p w:rsidR="00A81B07" w:rsidRDefault="00344033" w:rsidP="00344033">
          <w:pPr>
            <w:pStyle w:val="46F26DB8F9664116908115AC3BF74E09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2976F41864A4BD693919CAE22157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63346-06A3-42F6-9B68-974B49785326}"/>
      </w:docPartPr>
      <w:docPartBody>
        <w:p w:rsidR="00A81B07" w:rsidRDefault="00344033" w:rsidP="00344033">
          <w:pPr>
            <w:pStyle w:val="E2976F41864A4BD693919CAE22157819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BE24C1D383D647A0B66F059CAAF2A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6E6E6-E3C5-44AE-A400-56D27C8194D6}"/>
      </w:docPartPr>
      <w:docPartBody>
        <w:p w:rsidR="00A81B07" w:rsidRDefault="00344033" w:rsidP="00344033">
          <w:pPr>
            <w:pStyle w:val="BE24C1D383D647A0B66F059CAAF2AA57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DBFFC32A8DF4459B30550EA5692A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D40B4-4B32-4ABE-8236-8AE511B978D0}"/>
      </w:docPartPr>
      <w:docPartBody>
        <w:p w:rsidR="00A81B07" w:rsidRDefault="00344033" w:rsidP="00344033">
          <w:pPr>
            <w:pStyle w:val="6DBFFC32A8DF4459B30550EA5692AA10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1324393B341449B8D17B947B2D21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F3FE6-01B7-4021-8609-ECFA7BADDD06}"/>
      </w:docPartPr>
      <w:docPartBody>
        <w:p w:rsidR="00A81B07" w:rsidRDefault="00344033" w:rsidP="00344033">
          <w:pPr>
            <w:pStyle w:val="11324393B341449B8D17B947B2D218A4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BEB8EE07B2A4D19A5A55ED7078C2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FF198-C27C-4BF7-AD77-02D85D0AF998}"/>
      </w:docPartPr>
      <w:docPartBody>
        <w:p w:rsidR="00B66962" w:rsidRDefault="00344033" w:rsidP="00344033">
          <w:pPr>
            <w:pStyle w:val="8BEB8EE07B2A4D19A5A55ED7078C2E3E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9B2078B6698475A8DEA54F0AF2A9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3A035-9EC4-44C8-9229-299F2CCB8291}"/>
      </w:docPartPr>
      <w:docPartBody>
        <w:p w:rsidR="00B66962" w:rsidRDefault="00344033" w:rsidP="00344033">
          <w:pPr>
            <w:pStyle w:val="A9B2078B6698475A8DEA54F0AF2A9FA0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CB20FC511A084897913C623F140A0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8AE78-AD8B-4D6E-BEE5-DB2D9EF5273A}"/>
      </w:docPartPr>
      <w:docPartBody>
        <w:p w:rsidR="00B66962" w:rsidRDefault="00344033" w:rsidP="00344033">
          <w:pPr>
            <w:pStyle w:val="CB20FC511A084897913C623F140A05A7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E080150641F48CC84BD52AE198CC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3FD1B-F683-478B-961A-9911D18CEE05}"/>
      </w:docPartPr>
      <w:docPartBody>
        <w:p w:rsidR="00B66962" w:rsidRDefault="00344033" w:rsidP="00344033">
          <w:pPr>
            <w:pStyle w:val="EE080150641F48CC84BD52AE198CCE2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D186FB337B2744F3BE4655E5001E6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C818C-E5AA-4C88-A24D-BB3D07C5763F}"/>
      </w:docPartPr>
      <w:docPartBody>
        <w:p w:rsidR="00B66962" w:rsidRDefault="00344033" w:rsidP="00344033">
          <w:pPr>
            <w:pStyle w:val="D186FB337B2744F3BE4655E5001E64B4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BAC6EF7659949AC9435E976EA881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2F87A-19EF-4E61-8AFC-3AA0D9780FCF}"/>
      </w:docPartPr>
      <w:docPartBody>
        <w:p w:rsidR="00B66962" w:rsidRDefault="00344033" w:rsidP="00344033">
          <w:pPr>
            <w:pStyle w:val="6BAC6EF7659949AC9435E976EA8818C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67B2B3A7DB24707B02D39B8ADB42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E9A7E-EDCA-476A-BE30-C06027B069D8}"/>
      </w:docPartPr>
      <w:docPartBody>
        <w:p w:rsidR="00B66962" w:rsidRDefault="00344033" w:rsidP="00344033">
          <w:pPr>
            <w:pStyle w:val="E67B2B3A7DB24707B02D39B8ADB4244F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26455AA5D21A4A9B9D8E72F9207D2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5B2BB-7E99-45C8-889D-3FC859744DDE}"/>
      </w:docPartPr>
      <w:docPartBody>
        <w:p w:rsidR="00B66962" w:rsidRDefault="00A81B07" w:rsidP="00A81B07">
          <w:pPr>
            <w:pStyle w:val="26455AA5D21A4A9B9D8E72F9207D2064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96C6466B5E324C24B378CFB624580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ECF8E-078A-4AB0-81F8-5529ECFB0BB8}"/>
      </w:docPartPr>
      <w:docPartBody>
        <w:p w:rsidR="00B66962" w:rsidRDefault="00344033" w:rsidP="00344033">
          <w:pPr>
            <w:pStyle w:val="96C6466B5E324C24B378CFB62458049B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3483707409104D4C88EA329E48931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E6D34-590D-4BAB-B19F-AA9A301189B5}"/>
      </w:docPartPr>
      <w:docPartBody>
        <w:p w:rsidR="00DB1BE6" w:rsidRDefault="00344033" w:rsidP="00344033">
          <w:pPr>
            <w:pStyle w:val="3483707409104D4C88EA329E48931A9A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C27677841F6745328DC73BCF48AFC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E894F-282E-4E18-AB92-C4DA0F5C4E82}"/>
      </w:docPartPr>
      <w:docPartBody>
        <w:p w:rsidR="00DB1BE6" w:rsidRDefault="00344033" w:rsidP="00344033">
          <w:pPr>
            <w:pStyle w:val="C27677841F6745328DC73BCF48AFCB45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15D16F8EE9A4C8E92F7833B22443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5877-B118-478A-A95E-98C11A9F2819}"/>
      </w:docPartPr>
      <w:docPartBody>
        <w:p w:rsidR="00DB1BE6" w:rsidRDefault="00344033" w:rsidP="00344033">
          <w:pPr>
            <w:pStyle w:val="915D16F8EE9A4C8E92F7833B224434DA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BCA9805E9A7542D6AC0A763AD816B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C5422-F630-4D00-83B2-63202C8ADC64}"/>
      </w:docPartPr>
      <w:docPartBody>
        <w:p w:rsidR="00DB1BE6" w:rsidRDefault="00344033" w:rsidP="00344033">
          <w:pPr>
            <w:pStyle w:val="BCA9805E9A7542D6AC0A763AD816B214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2D214F273E74BAFA9B584908C23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A5080-A54B-456A-8F73-1470A1AD20B5}"/>
      </w:docPartPr>
      <w:docPartBody>
        <w:p w:rsidR="00DB1BE6" w:rsidRDefault="00344033" w:rsidP="00344033">
          <w:pPr>
            <w:pStyle w:val="62D214F273E74BAFA9B584908C2334D7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06B60DE1E964193A1A63F1AB3F5D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E9082-E934-46FD-A4A0-38CAA6373A5E}"/>
      </w:docPartPr>
      <w:docPartBody>
        <w:p w:rsidR="00F40810" w:rsidRDefault="00344033" w:rsidP="00344033">
          <w:pPr>
            <w:pStyle w:val="A06B60DE1E964193A1A63F1AB3F5D192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9641F69E85C4ED4A893DCDEAACD6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145EF-34C5-4C19-B338-5F4878FB86CC}"/>
      </w:docPartPr>
      <w:docPartBody>
        <w:p w:rsidR="00F40810" w:rsidRDefault="00344033" w:rsidP="00344033">
          <w:pPr>
            <w:pStyle w:val="89641F69E85C4ED4A893DCDEAACD67299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2DF245346964DCAA81CFDD66D3EF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409D5-4A33-4542-852C-A0736826BC09}"/>
      </w:docPartPr>
      <w:docPartBody>
        <w:p w:rsidR="00F40810" w:rsidRDefault="00344033" w:rsidP="00344033">
          <w:pPr>
            <w:pStyle w:val="A2DF245346964DCAA81CFDD66D3EF883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EA0EAC7BA64A4BD490E21F91AFC0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B6388-775A-497D-AC50-5A16289BF04B}"/>
      </w:docPartPr>
      <w:docPartBody>
        <w:p w:rsidR="00F40810" w:rsidRDefault="00344033" w:rsidP="00344033">
          <w:pPr>
            <w:pStyle w:val="EA0EAC7BA64A4BD490E21F91AFC0D11D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8C5FFC97C4A4471B3BB827173D7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20751-CDEB-4E02-BB3C-B41E46C2324F}"/>
      </w:docPartPr>
      <w:docPartBody>
        <w:p w:rsidR="00F40810" w:rsidRDefault="00344033" w:rsidP="00344033">
          <w:pPr>
            <w:pStyle w:val="88C5FFC97C4A4471B3BB827173D74767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351BD928EE34EB0A4F201F03C567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C26B9-0868-4CC3-A5D2-9689590A81ED}"/>
      </w:docPartPr>
      <w:docPartBody>
        <w:p w:rsidR="00F40810" w:rsidRDefault="00F40810" w:rsidP="00F40810">
          <w:pPr>
            <w:pStyle w:val="9351BD928EE34EB0A4F201F03C5675F7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9F7C0DA48CE4C98A7138500412CB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CE07E-2ACD-46B3-B005-4E321F3731FA}"/>
      </w:docPartPr>
      <w:docPartBody>
        <w:p w:rsidR="00F40810" w:rsidRDefault="00344033" w:rsidP="00344033">
          <w:pPr>
            <w:pStyle w:val="69F7C0DA48CE4C98A7138500412CB627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1611CB293164EF8B2D388489FF1C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D2CCD-B0F6-4A2D-977D-3D9DAD5E02A6}"/>
      </w:docPartPr>
      <w:docPartBody>
        <w:p w:rsidR="00F40810" w:rsidRDefault="00344033" w:rsidP="00344033">
          <w:pPr>
            <w:pStyle w:val="B1611CB293164EF8B2D388489FF1C329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78C5DBC62C874365929002DD2A391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6AC2F-198F-40F5-8EF0-0D19C8D91AE8}"/>
      </w:docPartPr>
      <w:docPartBody>
        <w:p w:rsidR="00F40810" w:rsidRDefault="00F40810" w:rsidP="00F40810">
          <w:pPr>
            <w:pStyle w:val="78C5DBC62C874365929002DD2A391A8D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B79F80F58DE0425C998E4E10D7481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DCE6E-DD34-4E0E-8C1C-91B6BEFF2EE3}"/>
      </w:docPartPr>
      <w:docPartBody>
        <w:p w:rsidR="00F40810" w:rsidRDefault="00344033" w:rsidP="00344033">
          <w:pPr>
            <w:pStyle w:val="B79F80F58DE0425C998E4E10D7481EA9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A5FB8AF0D8F403397C6ABE5951F9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AC7E6-1826-476E-BE86-A19AD4E93B30}"/>
      </w:docPartPr>
      <w:docPartBody>
        <w:p w:rsidR="00F40810" w:rsidRDefault="00344033" w:rsidP="00344033">
          <w:pPr>
            <w:pStyle w:val="AA5FB8AF0D8F403397C6ABE5951F915D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95ABDE3A6664C97B62FD50C036CF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76558-5FDC-47B9-9C80-DC52851B5CCA}"/>
      </w:docPartPr>
      <w:docPartBody>
        <w:p w:rsidR="00F40810" w:rsidRDefault="00344033" w:rsidP="00344033">
          <w:pPr>
            <w:pStyle w:val="995ABDE3A6664C97B62FD50C036CF22F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7044A6C707F412BB5A7A65CB66B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68E55-EEB2-464F-9DBD-2B4D5E28B023}"/>
      </w:docPartPr>
      <w:docPartBody>
        <w:p w:rsidR="00F40810" w:rsidRDefault="00344033" w:rsidP="00344033">
          <w:pPr>
            <w:pStyle w:val="57044A6C707F412BB5A7A65CB66BFF489"/>
          </w:pPr>
          <w:r w:rsidRPr="00D01762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F211FA86BFF4D6AB6605C0E314E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E33B6-5330-4035-B4B8-106C8CB25088}"/>
      </w:docPartPr>
      <w:docPartBody>
        <w:p w:rsidR="00F40810" w:rsidRDefault="00F40810" w:rsidP="00F40810">
          <w:pPr>
            <w:pStyle w:val="5F211FA86BFF4D6AB6605C0E314E2DCF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85EEE391A38A4F18A8511CCFA3F2F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0CEE9-57F5-4897-BA72-6F9E689BD66F}"/>
      </w:docPartPr>
      <w:docPartBody>
        <w:p w:rsidR="00F40810" w:rsidRDefault="00344033" w:rsidP="00344033">
          <w:pPr>
            <w:pStyle w:val="85EEE391A38A4F18A8511CCFA3F2FBF1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501945F2C5D44DAAD7B81C2C07EF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DE810-C730-4C64-8C90-8C28BC44BAA3}"/>
      </w:docPartPr>
      <w:docPartBody>
        <w:p w:rsidR="00F40810" w:rsidRDefault="00F40810" w:rsidP="00F40810">
          <w:pPr>
            <w:pStyle w:val="A501945F2C5D44DAAD7B81C2C07EF1C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CEA96E50D8DE44C39526F2DB2190D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8F9B5-94ED-4736-9D7A-7180F3045E13}"/>
      </w:docPartPr>
      <w:docPartBody>
        <w:p w:rsidR="00F40810" w:rsidRDefault="00344033" w:rsidP="00344033">
          <w:pPr>
            <w:pStyle w:val="CEA96E50D8DE44C39526F2DB2190DD49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3411AC24B784E268E9F50A6728DF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27429-1A4E-493D-B5F7-19768808B065}"/>
      </w:docPartPr>
      <w:docPartBody>
        <w:p w:rsidR="00F40810" w:rsidRDefault="00F40810" w:rsidP="00F40810">
          <w:pPr>
            <w:pStyle w:val="93411AC24B784E268E9F50A6728DFB33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16399B701D744AF6BC1DF1E510CD7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F6942-A2BE-4AD0-A5A9-414C4127F34F}"/>
      </w:docPartPr>
      <w:docPartBody>
        <w:p w:rsidR="00F40810" w:rsidRDefault="00344033" w:rsidP="00344033">
          <w:pPr>
            <w:pStyle w:val="16399B701D744AF6BC1DF1E510CD72C0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7651D7532F4742A79F7E93F2255E1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7CA60-3D7E-475D-8A73-8084E07C93F1}"/>
      </w:docPartPr>
      <w:docPartBody>
        <w:p w:rsidR="00F40810" w:rsidRDefault="00344033" w:rsidP="00344033">
          <w:pPr>
            <w:pStyle w:val="7651D7532F4742A79F7E93F2255E1FD3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3137166856D4E4CB388E13960C20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DF1C1-B798-4079-BF34-ABF67367A2BD}"/>
      </w:docPartPr>
      <w:docPartBody>
        <w:p w:rsidR="00F40810" w:rsidRDefault="00344033" w:rsidP="00344033">
          <w:pPr>
            <w:pStyle w:val="B3137166856D4E4CB388E13960C20520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D5D9C0BA0F749339902388E87C7C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918F9-9ED1-4511-9689-2561806CAE1C}"/>
      </w:docPartPr>
      <w:docPartBody>
        <w:p w:rsidR="00F40810" w:rsidRDefault="00344033" w:rsidP="00344033">
          <w:pPr>
            <w:pStyle w:val="BD5D9C0BA0F749339902388E87C7CB1E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23388C776E64690B182EB853D9B2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3D133-B765-4F5F-B7FA-8BEFBA8892E3}"/>
      </w:docPartPr>
      <w:docPartBody>
        <w:p w:rsidR="00F40810" w:rsidRDefault="00344033" w:rsidP="00344033">
          <w:pPr>
            <w:pStyle w:val="323388C776E64690B182EB853D9B2B57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D9562B597F14C07AA843DD872734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4D706-3668-4FE7-99F4-E93A35D9E6E6}"/>
      </w:docPartPr>
      <w:docPartBody>
        <w:p w:rsidR="00F40810" w:rsidRDefault="00344033" w:rsidP="00344033">
          <w:pPr>
            <w:pStyle w:val="3D9562B597F14C07AA843DD87273454F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E10408CFFABD4D869D2CF804E5CB4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9494-0797-4FAF-BD87-DC307824C428}"/>
      </w:docPartPr>
      <w:docPartBody>
        <w:p w:rsidR="00F40810" w:rsidRDefault="00344033" w:rsidP="00344033">
          <w:pPr>
            <w:pStyle w:val="E10408CFFABD4D869D2CF804E5CB4840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9825F5614D349EDB7AB6824C5A3C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09069-7E1A-4241-9D15-E1E65656F717}"/>
      </w:docPartPr>
      <w:docPartBody>
        <w:p w:rsidR="00F40810" w:rsidRDefault="00344033" w:rsidP="00344033">
          <w:pPr>
            <w:pStyle w:val="49825F5614D349EDB7AB6824C5A3C944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E54F4B4CBC84403099EFA1722D01D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43172-4D37-4E91-9052-494911C617B8}"/>
      </w:docPartPr>
      <w:docPartBody>
        <w:p w:rsidR="00F40810" w:rsidRDefault="00344033" w:rsidP="00344033">
          <w:pPr>
            <w:pStyle w:val="E54F4B4CBC84403099EFA1722D01D650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C0FA1CDB3B2542DE83FE037FC4E75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5C438-FA68-485E-91DF-E40649FCDDEA}"/>
      </w:docPartPr>
      <w:docPartBody>
        <w:p w:rsidR="00F40810" w:rsidRDefault="00344033" w:rsidP="00344033">
          <w:pPr>
            <w:pStyle w:val="C0FA1CDB3B2542DE83FE037FC4E75589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3AE2B1C3A8749AE86D924370457A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2271F-1B39-44B3-AC00-E5FEDCB49558}"/>
      </w:docPartPr>
      <w:docPartBody>
        <w:p w:rsidR="00F40810" w:rsidRDefault="00344033" w:rsidP="00344033">
          <w:pPr>
            <w:pStyle w:val="83AE2B1C3A8749AE86D924370457AB83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C08BF283C140436888B3DDB7CC4F3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37CCF-2A86-454A-B7A3-31FA90BAD2F9}"/>
      </w:docPartPr>
      <w:docPartBody>
        <w:p w:rsidR="00F40810" w:rsidRDefault="00F40810" w:rsidP="00F40810">
          <w:pPr>
            <w:pStyle w:val="C08BF283C140436888B3DDB7CC4F36BB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7B6B8675A75942198E3766098FB4A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DD689-08C3-43BA-98ED-B35C6D711358}"/>
      </w:docPartPr>
      <w:docPartBody>
        <w:p w:rsidR="00F40810" w:rsidRDefault="00344033" w:rsidP="00344033">
          <w:pPr>
            <w:pStyle w:val="7B6B8675A75942198E3766098FB4A922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6444D8EDF6B14F7AB8A66E5F487E8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35292-B9DD-40AB-B70E-F247C394CEA5}"/>
      </w:docPartPr>
      <w:docPartBody>
        <w:p w:rsidR="00F40810" w:rsidRDefault="00344033" w:rsidP="00344033">
          <w:pPr>
            <w:pStyle w:val="6444D8EDF6B14F7AB8A66E5F487E8940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5543A227384426B84E59DDE3D38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81D44-5453-4948-98EE-6AFD12577D0B}"/>
      </w:docPartPr>
      <w:docPartBody>
        <w:p w:rsidR="00F40810" w:rsidRDefault="00344033" w:rsidP="00344033">
          <w:pPr>
            <w:pStyle w:val="95543A227384426B84E59DDE3D389A6F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86CD43E3A714EBEA53F5507439B5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D043A-A5D4-4120-B987-065775C49064}"/>
      </w:docPartPr>
      <w:docPartBody>
        <w:p w:rsidR="00F40810" w:rsidRDefault="00344033" w:rsidP="00344033">
          <w:pPr>
            <w:pStyle w:val="B86CD43E3A714EBEA53F5507439B53E4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04E919483C3147EDA10F8E5A6AFE2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A9B21-9661-41C6-A4B2-48C56B1502C8}"/>
      </w:docPartPr>
      <w:docPartBody>
        <w:p w:rsidR="00F40810" w:rsidRDefault="00344033" w:rsidP="00344033">
          <w:pPr>
            <w:pStyle w:val="04E919483C3147EDA10F8E5A6AFE2A5D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C7CF78F800F649E9897E2C4AAB0B3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883E2-9203-49E8-BB09-4ADB7966E98F}"/>
      </w:docPartPr>
      <w:docPartBody>
        <w:p w:rsidR="00F40810" w:rsidRDefault="00F40810" w:rsidP="00F40810">
          <w:pPr>
            <w:pStyle w:val="C7CF78F800F649E9897E2C4AAB0B3E0D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89D5F39ACF0C453B9502948148E2B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3BB91-5F9E-40E5-AB2A-BEC9CC238B06}"/>
      </w:docPartPr>
      <w:docPartBody>
        <w:p w:rsidR="00F40810" w:rsidRDefault="00344033" w:rsidP="00344033">
          <w:pPr>
            <w:pStyle w:val="89D5F39ACF0C453B9502948148E2BB27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E3C950BEE3C4A0F925E886E289BE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76ADB-1B74-40A7-8A6D-55038DC09C5B}"/>
      </w:docPartPr>
      <w:docPartBody>
        <w:p w:rsidR="00F40810" w:rsidRDefault="00344033" w:rsidP="00344033">
          <w:pPr>
            <w:pStyle w:val="4E3C950BEE3C4A0F925E886E289BEE0F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EF10DE20C2E4317971B4523AA949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96679-7F6F-4B5F-AB02-6AEBBB381850}"/>
      </w:docPartPr>
      <w:docPartBody>
        <w:p w:rsidR="00F40810" w:rsidRDefault="00F40810" w:rsidP="00F40810">
          <w:pPr>
            <w:pStyle w:val="8EF10DE20C2E4317971B4523AA9494D4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E26BA60A9EBD4F0CA4EE02724E776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76E8B-0FD3-4EF6-A9A4-A51D4CE4F0DB}"/>
      </w:docPartPr>
      <w:docPartBody>
        <w:p w:rsidR="00F40810" w:rsidRDefault="00344033" w:rsidP="00344033">
          <w:pPr>
            <w:pStyle w:val="E26BA60A9EBD4F0CA4EE02724E776D8E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2081E781A714A6EB4A7D2DABC22F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56E2F-5F52-4CEE-AEF3-4D579E4DB5E2}"/>
      </w:docPartPr>
      <w:docPartBody>
        <w:p w:rsidR="00F40810" w:rsidRDefault="00344033" w:rsidP="00344033">
          <w:pPr>
            <w:pStyle w:val="32081E781A714A6EB4A7D2DABC22FF2F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B5FBBF16F8A41D4B485013D4186E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8251E-3F95-4021-95E7-9349F17F9F25}"/>
      </w:docPartPr>
      <w:docPartBody>
        <w:p w:rsidR="00F40810" w:rsidRDefault="00344033" w:rsidP="00344033">
          <w:pPr>
            <w:pStyle w:val="5B5FBBF16F8A41D4B485013D4186E789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155913960724AC0AFEE52448C4D4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1DB74-6A3F-4786-8731-994FF641735D}"/>
      </w:docPartPr>
      <w:docPartBody>
        <w:p w:rsidR="00F40810" w:rsidRDefault="00F40810" w:rsidP="00F40810">
          <w:pPr>
            <w:pStyle w:val="8155913960724AC0AFEE52448C4D4E07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1D90EDC697943768B4CF364A3F71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DEA37-A606-40BF-847D-4FFE4AD400C9}"/>
      </w:docPartPr>
      <w:docPartBody>
        <w:p w:rsidR="00F40810" w:rsidRDefault="00344033" w:rsidP="00344033">
          <w:pPr>
            <w:pStyle w:val="61D90EDC697943768B4CF364A3F71879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17C7975724D475783C9CF0D129C8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94233-5CB8-41A9-B62F-3D8FDC35DD59}"/>
      </w:docPartPr>
      <w:docPartBody>
        <w:p w:rsidR="00F40810" w:rsidRDefault="00F40810" w:rsidP="00F40810">
          <w:pPr>
            <w:pStyle w:val="417C7975724D475783C9CF0D129C86A1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4BF01C1A884450B8B859EC561BBF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9E5B4-E013-4188-A633-219F242E0420}"/>
      </w:docPartPr>
      <w:docPartBody>
        <w:p w:rsidR="00F40810" w:rsidRDefault="00344033" w:rsidP="00344033">
          <w:pPr>
            <w:pStyle w:val="44BF01C1A884450B8B859EC561BBF307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F09C3832A5234E77B114B113EC71A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39727-DC41-482B-A5C4-DEF0E84D00C3}"/>
      </w:docPartPr>
      <w:docPartBody>
        <w:p w:rsidR="00F40810" w:rsidRDefault="00344033" w:rsidP="00344033">
          <w:pPr>
            <w:pStyle w:val="F09C3832A5234E77B114B113EC71A682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C4C74B81F494EDEB10153AF05A0E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80270-4FFE-49AF-9B17-92AFAD331EA0}"/>
      </w:docPartPr>
      <w:docPartBody>
        <w:p w:rsidR="00F40810" w:rsidRDefault="00344033" w:rsidP="00344033">
          <w:pPr>
            <w:pStyle w:val="3C4C74B81F494EDEB10153AF05A0EA4E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BE9ADB1E52D4656A41C9A5E98AA7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075DE-46A4-4AB3-96D7-1348B6B05138}"/>
      </w:docPartPr>
      <w:docPartBody>
        <w:p w:rsidR="00F40810" w:rsidRDefault="00344033" w:rsidP="00344033">
          <w:pPr>
            <w:pStyle w:val="3BE9ADB1E52D4656A41C9A5E98AA7C27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915C448EDC34F46BAB4806A3BDCC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89F59-30B8-44D5-8A56-80C877629AE7}"/>
      </w:docPartPr>
      <w:docPartBody>
        <w:p w:rsidR="00F40810" w:rsidRDefault="00344033" w:rsidP="00344033">
          <w:pPr>
            <w:pStyle w:val="B915C448EDC34F46BAB4806A3BDCC18D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FC446851A863440FBA8757D82E8FC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1555-2495-462D-8171-110FF02E916F}"/>
      </w:docPartPr>
      <w:docPartBody>
        <w:p w:rsidR="00F40810" w:rsidRDefault="00344033" w:rsidP="00344033">
          <w:pPr>
            <w:pStyle w:val="FC446851A863440FBA8757D82E8FC7E39"/>
          </w:pPr>
          <w:r w:rsidRPr="00D01762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DB0612B7063F493C824F773766C04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58DEF-21D8-4CAF-835E-D42146D94F96}"/>
      </w:docPartPr>
      <w:docPartBody>
        <w:p w:rsidR="00F40810" w:rsidRDefault="00F40810" w:rsidP="00F40810">
          <w:pPr>
            <w:pStyle w:val="DB0612B7063F493C824F773766C043A5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98BFBF39B21E40C7A54C45EDBAEA4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8D3C6-4C45-4BAD-BF37-9524881809DF}"/>
      </w:docPartPr>
      <w:docPartBody>
        <w:p w:rsidR="00F40810" w:rsidRDefault="00344033" w:rsidP="00344033">
          <w:pPr>
            <w:pStyle w:val="98BFBF39B21E40C7A54C45EDBAEA4AD4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2085E78E3624DA7B4D6C75D1EEC4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2997E-5485-4A1B-955F-2D0F574A7511}"/>
      </w:docPartPr>
      <w:docPartBody>
        <w:p w:rsidR="00F40810" w:rsidRDefault="00344033" w:rsidP="00344033">
          <w:pPr>
            <w:pStyle w:val="52085E78E3624DA7B4D6C75D1EEC454E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93F276D050A42DEA561853C74DE1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9AEF2-A353-4D4D-9477-5BF663F9FED3}"/>
      </w:docPartPr>
      <w:docPartBody>
        <w:p w:rsidR="00F40810" w:rsidRDefault="00F40810" w:rsidP="00F40810">
          <w:pPr>
            <w:pStyle w:val="393F276D050A42DEA561853C74DE19BA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8E0E62F3BF6A4BE5B5AF62FB3E145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74CAD-35FD-49B1-9B16-11A66A512FCC}"/>
      </w:docPartPr>
      <w:docPartBody>
        <w:p w:rsidR="00F40810" w:rsidRDefault="00344033" w:rsidP="00344033">
          <w:pPr>
            <w:pStyle w:val="8E0E62F3BF6A4BE5B5AF62FB3E145FEF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13DAB94408B54F70A57CD2EB37DA2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E12EB-96AF-4D64-9177-279269658184}"/>
      </w:docPartPr>
      <w:docPartBody>
        <w:p w:rsidR="00F40810" w:rsidRDefault="00344033" w:rsidP="00344033">
          <w:pPr>
            <w:pStyle w:val="13DAB94408B54F70A57CD2EB37DA219B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719EE83A1A840D4BA733475CEF52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A6CE0-C1C9-4A3B-8EC1-01BBA7B08A14}"/>
      </w:docPartPr>
      <w:docPartBody>
        <w:p w:rsidR="00F40810" w:rsidRDefault="00344033" w:rsidP="00344033">
          <w:pPr>
            <w:pStyle w:val="9719EE83A1A840D4BA733475CEF52CB5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1A361F45555345B18B81F389A30F1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DB081-048B-44B0-A712-DAECCE023A19}"/>
      </w:docPartPr>
      <w:docPartBody>
        <w:p w:rsidR="00F40810" w:rsidRDefault="00344033" w:rsidP="00344033">
          <w:pPr>
            <w:pStyle w:val="1A361F45555345B18B81F389A30F1C23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7B3271778B3464A896B4801028ED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647DA-C582-42A8-9DD4-2BE38B096996}"/>
      </w:docPartPr>
      <w:docPartBody>
        <w:p w:rsidR="00F40810" w:rsidRDefault="00344033" w:rsidP="00344033">
          <w:pPr>
            <w:pStyle w:val="57B3271778B3464A896B4801028EDCF1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6FE48FC6786E40E182A243D0D4B6A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0A4DA-DE3C-4C42-B295-28F6FDB02F24}"/>
      </w:docPartPr>
      <w:docPartBody>
        <w:p w:rsidR="00F40810" w:rsidRDefault="00344033" w:rsidP="00344033">
          <w:pPr>
            <w:pStyle w:val="6FE48FC6786E40E182A243D0D4B6A502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C741C7E9E34347F39E3AE6F3EE3A7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3F558-1576-458E-8584-287ED96CF381}"/>
      </w:docPartPr>
      <w:docPartBody>
        <w:p w:rsidR="00F40810" w:rsidRDefault="00F40810" w:rsidP="00F40810">
          <w:pPr>
            <w:pStyle w:val="C741C7E9E34347F39E3AE6F3EE3A7A71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79ED8CEAD8644B36AEE89FC75F1D4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12846-7738-4AE0-84C9-84E6168DD417}"/>
      </w:docPartPr>
      <w:docPartBody>
        <w:p w:rsidR="00F40810" w:rsidRDefault="00344033" w:rsidP="00344033">
          <w:pPr>
            <w:pStyle w:val="79ED8CEAD8644B36AEE89FC75F1D41CE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6EE821A752746CC8E947E97DA041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6E832-3C5C-4457-BBF5-DE6867BD61DE}"/>
      </w:docPartPr>
      <w:docPartBody>
        <w:p w:rsidR="00F40810" w:rsidRDefault="00344033" w:rsidP="00344033">
          <w:pPr>
            <w:pStyle w:val="A6EE821A752746CC8E947E97DA041080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35976D2E8C84BE48396969017D0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FBD15-D1F6-453D-97A9-6F1A768A2273}"/>
      </w:docPartPr>
      <w:docPartBody>
        <w:p w:rsidR="00F40810" w:rsidRDefault="00F40810" w:rsidP="00F40810">
          <w:pPr>
            <w:pStyle w:val="335976D2E8C84BE48396969017D0BC55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AF10E6385A0649888DB445AB5504A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DD2-0231-44D4-8451-FE719D30863F}"/>
      </w:docPartPr>
      <w:docPartBody>
        <w:p w:rsidR="00F40810" w:rsidRDefault="00344033" w:rsidP="00344033">
          <w:pPr>
            <w:pStyle w:val="AF10E6385A0649888DB445AB5504A2EC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6A27EB9B66E34AE7AAE423FE0321E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6C329-A2B9-4BDD-9A43-904BD467A675}"/>
      </w:docPartPr>
      <w:docPartBody>
        <w:p w:rsidR="00F40810" w:rsidRDefault="00344033" w:rsidP="00344033">
          <w:pPr>
            <w:pStyle w:val="6A27EB9B66E34AE7AAE423FE0321E6BE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D0EBED49FA45455DBBD5547588F8F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EB005-41C5-47D8-AD64-616673249DB4}"/>
      </w:docPartPr>
      <w:docPartBody>
        <w:p w:rsidR="00F40810" w:rsidRDefault="00F40810" w:rsidP="00F40810">
          <w:pPr>
            <w:pStyle w:val="D0EBED49FA45455DBBD5547588F8FC59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504626ADA10463B96CC22870D29A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1466D-538C-4EB6-B26A-D729BECB2189}"/>
      </w:docPartPr>
      <w:docPartBody>
        <w:p w:rsidR="00F40810" w:rsidRDefault="00344033" w:rsidP="00344033">
          <w:pPr>
            <w:pStyle w:val="3504626ADA10463B96CC22870D29ABCB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DAAF2E586D7B418F891128834D819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9F485-3652-4714-805C-42D33B67826D}"/>
      </w:docPartPr>
      <w:docPartBody>
        <w:p w:rsidR="00F40810" w:rsidRDefault="00344033" w:rsidP="00344033">
          <w:pPr>
            <w:pStyle w:val="DAAF2E586D7B418F891128834D8197C2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5E96F3A555D4202A1E943CF10744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2033C-B326-43E3-B8E9-AB6E9AB03FDF}"/>
      </w:docPartPr>
      <w:docPartBody>
        <w:p w:rsidR="00F40810" w:rsidRDefault="00344033" w:rsidP="00344033">
          <w:pPr>
            <w:pStyle w:val="A5E96F3A555D4202A1E943CF10744B7A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40BD53226F84FCFAB084CA19560A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3D47C-038C-45E6-B91A-29BE72F80054}"/>
      </w:docPartPr>
      <w:docPartBody>
        <w:p w:rsidR="00F40810" w:rsidRDefault="00344033" w:rsidP="00344033">
          <w:pPr>
            <w:pStyle w:val="940BD53226F84FCFAB084CA19560AD5D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F4FD96D79DDF489C8CDC70C4D18ED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4994F-D3C2-413D-9B03-F96839C7C53C}"/>
      </w:docPartPr>
      <w:docPartBody>
        <w:p w:rsidR="00F40810" w:rsidRDefault="00F40810" w:rsidP="00F40810">
          <w:pPr>
            <w:pStyle w:val="F4FD96D79DDF489C8CDC70C4D18ED05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30065ECBD4A43C98CFFD1DA9B046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DA68E-B777-41A9-B32E-36E235FA0C2D}"/>
      </w:docPartPr>
      <w:docPartBody>
        <w:p w:rsidR="00F40810" w:rsidRDefault="00344033" w:rsidP="00344033">
          <w:pPr>
            <w:pStyle w:val="630065ECBD4A43C98CFFD1DA9B04666C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F4D9705FEB884B2E985AFB17AEA26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F0AFF-1694-4E18-A7E0-25BB5992AE29}"/>
      </w:docPartPr>
      <w:docPartBody>
        <w:p w:rsidR="00F40810" w:rsidRDefault="00344033" w:rsidP="00344033">
          <w:pPr>
            <w:pStyle w:val="F4D9705FEB884B2E985AFB17AEA26ACC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E92CEFB545A4D12A245AEF6947B2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10897-3501-40BD-9B37-4F2981B753D3}"/>
      </w:docPartPr>
      <w:docPartBody>
        <w:p w:rsidR="00F40810" w:rsidRDefault="00344033" w:rsidP="00344033">
          <w:pPr>
            <w:pStyle w:val="9E92CEFB545A4D12A245AEF6947B29CC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DB6A02E24D348A483FEFA8EC749F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4D523-43F8-4A90-AC68-2F9A0A7F94AC}"/>
      </w:docPartPr>
      <w:docPartBody>
        <w:p w:rsidR="00F40810" w:rsidRDefault="00344033" w:rsidP="00344033">
          <w:pPr>
            <w:pStyle w:val="BDB6A02E24D348A483FEFA8EC749F749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CDD2CBB158E47D2A08C7C3CD389D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F2BA6-7A6C-427B-B23A-63129AB0A1D1}"/>
      </w:docPartPr>
      <w:docPartBody>
        <w:p w:rsidR="00F40810" w:rsidRDefault="00F40810" w:rsidP="00F40810">
          <w:pPr>
            <w:pStyle w:val="5CDD2CBB158E47D2A08C7C3CD389DEF3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E839D53D59D24A95BE8CF6B4AD7A9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DC21-6DB1-4990-8A45-B7BF188B7BF4}"/>
      </w:docPartPr>
      <w:docPartBody>
        <w:p w:rsidR="00F40810" w:rsidRDefault="00344033" w:rsidP="00344033">
          <w:pPr>
            <w:pStyle w:val="E839D53D59D24A95BE8CF6B4AD7A9001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0D8314C9F4714740AAB73BB1C54A6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F23E0-EADF-414B-8AAB-EB2DA077821D}"/>
      </w:docPartPr>
      <w:docPartBody>
        <w:p w:rsidR="00F40810" w:rsidRDefault="00F40810" w:rsidP="00F40810">
          <w:pPr>
            <w:pStyle w:val="0D8314C9F4714740AAB73BB1C54A6588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B45109218ACA43D4AA59A26D44A62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D5BE6-53B7-4977-A7DB-457526898D21}"/>
      </w:docPartPr>
      <w:docPartBody>
        <w:p w:rsidR="00F40810" w:rsidRDefault="00344033" w:rsidP="00344033">
          <w:pPr>
            <w:pStyle w:val="B45109218ACA43D4AA59A26D44A6219A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77CD861221EC4352B078FAB53959D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C240D-0F30-465E-982F-EB3D1D7D4630}"/>
      </w:docPartPr>
      <w:docPartBody>
        <w:p w:rsidR="00F40810" w:rsidRDefault="00F40810" w:rsidP="00F40810">
          <w:pPr>
            <w:pStyle w:val="77CD861221EC4352B078FAB53959D2FF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CDB973805858479DB4561505FF776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A54FB-B81E-4CA7-8A4D-D2629A6B6A77}"/>
      </w:docPartPr>
      <w:docPartBody>
        <w:p w:rsidR="00F40810" w:rsidRDefault="00344033" w:rsidP="00344033">
          <w:pPr>
            <w:pStyle w:val="CDB973805858479DB4561505FF7767F8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3CEA115562E4E48AD51D190900D4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9969B-BD88-485F-9E05-08AB7D0C9017}"/>
      </w:docPartPr>
      <w:docPartBody>
        <w:p w:rsidR="00F40810" w:rsidRDefault="00344033" w:rsidP="00344033">
          <w:pPr>
            <w:pStyle w:val="43CEA115562E4E48AD51D190900D458D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2C40997E5364D6F980D49B403A93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DDBE-661E-4D51-AD0F-7E679672E077}"/>
      </w:docPartPr>
      <w:docPartBody>
        <w:p w:rsidR="00F40810" w:rsidRDefault="00344033" w:rsidP="00344033">
          <w:pPr>
            <w:pStyle w:val="B2C40997E5364D6F980D49B403A93EE5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23BEE28DB18B466FA8A28408BA0F9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ABE47-8327-4BAE-A411-BF66501E09D9}"/>
      </w:docPartPr>
      <w:docPartBody>
        <w:p w:rsidR="00F40810" w:rsidRDefault="00344033" w:rsidP="00344033">
          <w:pPr>
            <w:pStyle w:val="23BEE28DB18B466FA8A28408BA0F9907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4E6B09808EF4A46A3AFFB71AC11C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E727E-97B5-4A83-87F7-C24DC3420B2B}"/>
      </w:docPartPr>
      <w:docPartBody>
        <w:p w:rsidR="00F40810" w:rsidRDefault="00344033" w:rsidP="00344033">
          <w:pPr>
            <w:pStyle w:val="44E6B09808EF4A46A3AFFB71AC11C9C8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2F114EB37CE47C68D450F4D8A6FC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CB6DB-FD6C-4DFF-93D4-1215F56DFE49}"/>
      </w:docPartPr>
      <w:docPartBody>
        <w:p w:rsidR="00F40810" w:rsidRDefault="00344033" w:rsidP="00344033">
          <w:pPr>
            <w:pStyle w:val="82F114EB37CE47C68D450F4D8A6FCFE5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DBC3BFC83114409B24096C51EAEF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1C7A1-C0EA-4D13-B471-FEB05966D709}"/>
      </w:docPartPr>
      <w:docPartBody>
        <w:p w:rsidR="00F40810" w:rsidRDefault="00F40810" w:rsidP="00F40810">
          <w:pPr>
            <w:pStyle w:val="ADBC3BFC83114409B24096C51EAEF311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12DB2C2C70EE48FA9094EE469C3A1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8BA3D-05CD-40F0-98B0-0F94BAA2D57D}"/>
      </w:docPartPr>
      <w:docPartBody>
        <w:p w:rsidR="00F40810" w:rsidRDefault="00344033" w:rsidP="00344033">
          <w:pPr>
            <w:pStyle w:val="12DB2C2C70EE48FA9094EE469C3A1F019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0AE24C66EAA490996A5070FEEFDB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14ECC-7B06-40C1-9A78-D4359BD268AE}"/>
      </w:docPartPr>
      <w:docPartBody>
        <w:p w:rsidR="00005DB3" w:rsidRDefault="00344033" w:rsidP="00344033">
          <w:pPr>
            <w:pStyle w:val="50AE24C66EAA490996A5070FEEFDB3179"/>
          </w:pPr>
          <w:r w:rsidRPr="00030EFC">
            <w:rPr>
              <w:rStyle w:val="PlaceholderText"/>
              <w:rFonts w:ascii="Calibri" w:hAnsi="Calibri" w:cs="Calibri"/>
              <w:lang w:val="en-CA"/>
            </w:rPr>
            <w:t>Choose one.</w:t>
          </w:r>
        </w:p>
      </w:docPartBody>
    </w:docPart>
    <w:docPart>
      <w:docPartPr>
        <w:name w:val="A826367653D1477284A82DF0752D7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C5ACD-9BE7-495C-91AB-805C59E77254}"/>
      </w:docPartPr>
      <w:docPartBody>
        <w:p w:rsidR="00005DB3" w:rsidRDefault="00344033" w:rsidP="00344033">
          <w:pPr>
            <w:pStyle w:val="A826367653D1477284A82DF0752D75459"/>
          </w:pPr>
          <w:r w:rsidRPr="00030EFC">
            <w:rPr>
              <w:rStyle w:val="PlaceholderText"/>
              <w:rFonts w:ascii="Calibri" w:hAnsi="Calibri" w:cs="Calibri"/>
              <w:lang w:val="en-CA"/>
            </w:rPr>
            <w:t>Choose one.</w:t>
          </w:r>
        </w:p>
      </w:docPartBody>
    </w:docPart>
    <w:docPart>
      <w:docPartPr>
        <w:name w:val="123AA41B43894B11B88D36F09EE86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17E5D-F64C-4101-85F4-2786C8175641}"/>
      </w:docPartPr>
      <w:docPartBody>
        <w:p w:rsidR="00005DB3" w:rsidRDefault="00344033" w:rsidP="00344033">
          <w:pPr>
            <w:pStyle w:val="123AA41B43894B11B88D36F09EE86F449"/>
          </w:pPr>
          <w:r w:rsidRPr="00030EFC">
            <w:rPr>
              <w:rStyle w:val="PlaceholderText"/>
              <w:rFonts w:ascii="Calibri" w:hAnsi="Calibri" w:cs="Calibri"/>
              <w:lang w:val="en-CA"/>
            </w:rPr>
            <w:t>Choose one.</w:t>
          </w:r>
        </w:p>
      </w:docPartBody>
    </w:docPart>
    <w:docPart>
      <w:docPartPr>
        <w:name w:val="E9C8D359D0134A40B6D3AE29ED5FF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B94CB-89BD-4743-A157-BD2C7176BD08}"/>
      </w:docPartPr>
      <w:docPartBody>
        <w:p w:rsidR="005709F9" w:rsidRDefault="00344033" w:rsidP="00344033">
          <w:pPr>
            <w:pStyle w:val="E9C8D359D0134A40B6D3AE29ED5FF7958"/>
          </w:pPr>
          <w:r w:rsidRPr="00D01762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65F284B6EC564A7B8FC6AC3367822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75D5-B52A-4C79-A17C-8C921D8CAC78}"/>
      </w:docPartPr>
      <w:docPartBody>
        <w:p w:rsidR="00000000" w:rsidRDefault="00344033" w:rsidP="00344033">
          <w:pPr>
            <w:pStyle w:val="65F284B6EC564A7B8FC6AC33678224896"/>
          </w:pPr>
          <w:r>
            <w:rPr>
              <w:rStyle w:val="PlaceholderText"/>
            </w:rPr>
            <w:t>Select 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06"/>
    <w:rsid w:val="00005DB3"/>
    <w:rsid w:val="0015739A"/>
    <w:rsid w:val="00344033"/>
    <w:rsid w:val="005709F9"/>
    <w:rsid w:val="00835006"/>
    <w:rsid w:val="00954675"/>
    <w:rsid w:val="00974648"/>
    <w:rsid w:val="009E59FA"/>
    <w:rsid w:val="00A81B07"/>
    <w:rsid w:val="00B66962"/>
    <w:rsid w:val="00DB1BE6"/>
    <w:rsid w:val="00F4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4033"/>
    <w:rPr>
      <w:color w:val="808080"/>
    </w:rPr>
  </w:style>
  <w:style w:type="paragraph" w:customStyle="1" w:styleId="F5AAEAF889D149A0A9B94E4603CD0D71">
    <w:name w:val="F5AAEAF889D149A0A9B94E4603CD0D71"/>
    <w:rsid w:val="00835006"/>
    <w:pPr>
      <w:spacing w:after="270"/>
    </w:pPr>
    <w:rPr>
      <w:rFonts w:eastAsiaTheme="minorHAnsi"/>
      <w:lang w:val="en-US" w:eastAsia="en-US"/>
    </w:rPr>
  </w:style>
  <w:style w:type="paragraph" w:customStyle="1" w:styleId="2F5135854DFD4705AFC5691051B41149">
    <w:name w:val="2F5135854DFD4705AFC5691051B41149"/>
    <w:rsid w:val="00835006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">
    <w:name w:val="B33DF9D4CE2140FABE2EB5BD4D5A7E82"/>
    <w:rsid w:val="00835006"/>
    <w:pPr>
      <w:spacing w:after="270"/>
    </w:pPr>
    <w:rPr>
      <w:rFonts w:eastAsiaTheme="minorHAnsi"/>
      <w:lang w:val="en-US" w:eastAsia="en-US"/>
    </w:rPr>
  </w:style>
  <w:style w:type="paragraph" w:customStyle="1" w:styleId="5FD5D0A07D20491D9E62898D0D5C2CA3">
    <w:name w:val="5FD5D0A07D20491D9E62898D0D5C2CA3"/>
    <w:rsid w:val="00835006"/>
  </w:style>
  <w:style w:type="paragraph" w:customStyle="1" w:styleId="0D5BA482E92145B99F8A2658FB68C187">
    <w:name w:val="0D5BA482E92145B99F8A2658FB68C187"/>
    <w:rsid w:val="00835006"/>
  </w:style>
  <w:style w:type="paragraph" w:customStyle="1" w:styleId="3437EC2BB8FE4729983A86B9BCA3F156">
    <w:name w:val="3437EC2BB8FE4729983A86B9BCA3F156"/>
    <w:rsid w:val="00835006"/>
  </w:style>
  <w:style w:type="paragraph" w:customStyle="1" w:styleId="AB3BB51585654F239766207513F6F65B">
    <w:name w:val="AB3BB51585654F239766207513F6F65B"/>
    <w:rsid w:val="00835006"/>
  </w:style>
  <w:style w:type="paragraph" w:customStyle="1" w:styleId="A51E52F6DE344510BC36EBADA577076E">
    <w:name w:val="A51E52F6DE344510BC36EBADA577076E"/>
    <w:rsid w:val="00835006"/>
  </w:style>
  <w:style w:type="paragraph" w:customStyle="1" w:styleId="F6265A4347F04398BD3ED34DBEF544D0">
    <w:name w:val="F6265A4347F04398BD3ED34DBEF544D0"/>
    <w:rsid w:val="00835006"/>
  </w:style>
  <w:style w:type="paragraph" w:customStyle="1" w:styleId="83E807559004430C9B3798B18852E274">
    <w:name w:val="83E807559004430C9B3798B18852E274"/>
    <w:rsid w:val="00835006"/>
  </w:style>
  <w:style w:type="paragraph" w:customStyle="1" w:styleId="742106CFCA8B495887E392312F27B8BA">
    <w:name w:val="742106CFCA8B495887E392312F27B8BA"/>
    <w:rsid w:val="00835006"/>
  </w:style>
  <w:style w:type="paragraph" w:customStyle="1" w:styleId="66AB957A2CE1413D8076DEEFC6CCD754">
    <w:name w:val="66AB957A2CE1413D8076DEEFC6CCD754"/>
    <w:rsid w:val="00835006"/>
  </w:style>
  <w:style w:type="paragraph" w:customStyle="1" w:styleId="1830E19A3A8D4F7DA4DD95A83AD07A83">
    <w:name w:val="1830E19A3A8D4F7DA4DD95A83AD07A83"/>
    <w:rsid w:val="00835006"/>
  </w:style>
  <w:style w:type="paragraph" w:customStyle="1" w:styleId="02FFA4FA9CA84FF8BEED721ED115A1F7">
    <w:name w:val="02FFA4FA9CA84FF8BEED721ED115A1F7"/>
    <w:rsid w:val="00835006"/>
  </w:style>
  <w:style w:type="paragraph" w:customStyle="1" w:styleId="FC620DE4B2B248C9A5B0F1019E8061EC">
    <w:name w:val="FC620DE4B2B248C9A5B0F1019E8061EC"/>
    <w:rsid w:val="00835006"/>
  </w:style>
  <w:style w:type="paragraph" w:customStyle="1" w:styleId="BFF2AE5D70D744A995416B6B96CA356A">
    <w:name w:val="BFF2AE5D70D744A995416B6B96CA356A"/>
    <w:rsid w:val="00835006"/>
  </w:style>
  <w:style w:type="paragraph" w:customStyle="1" w:styleId="92B3BD898DD74685BE56614A3719C44B">
    <w:name w:val="92B3BD898DD74685BE56614A3719C44B"/>
    <w:rsid w:val="00835006"/>
  </w:style>
  <w:style w:type="paragraph" w:customStyle="1" w:styleId="1A161F95F1ED4C96A5FF5A29F35710D4">
    <w:name w:val="1A161F95F1ED4C96A5FF5A29F35710D4"/>
    <w:rsid w:val="00835006"/>
  </w:style>
  <w:style w:type="paragraph" w:customStyle="1" w:styleId="625A622AC6BE4B0183C3CFAA026F300E">
    <w:name w:val="625A622AC6BE4B0183C3CFAA026F300E"/>
    <w:rsid w:val="00835006"/>
  </w:style>
  <w:style w:type="paragraph" w:customStyle="1" w:styleId="DCFCA44263D840A3911BB5BF29AE0698">
    <w:name w:val="DCFCA44263D840A3911BB5BF29AE0698"/>
    <w:rsid w:val="00835006"/>
  </w:style>
  <w:style w:type="paragraph" w:customStyle="1" w:styleId="9D56C72AB680482284ED3C3C59F39F5B">
    <w:name w:val="9D56C72AB680482284ED3C3C59F39F5B"/>
    <w:rsid w:val="00835006"/>
  </w:style>
  <w:style w:type="paragraph" w:customStyle="1" w:styleId="5179171D536749C2B35F864AC8C931C4">
    <w:name w:val="5179171D536749C2B35F864AC8C931C4"/>
    <w:rsid w:val="00835006"/>
  </w:style>
  <w:style w:type="paragraph" w:customStyle="1" w:styleId="1A19D4C7C24748E0B915D2782954C03D">
    <w:name w:val="1A19D4C7C24748E0B915D2782954C03D"/>
    <w:rsid w:val="00835006"/>
  </w:style>
  <w:style w:type="paragraph" w:customStyle="1" w:styleId="456F5383E6E440F0A1696A1301F69722">
    <w:name w:val="456F5383E6E440F0A1696A1301F69722"/>
    <w:rsid w:val="00835006"/>
  </w:style>
  <w:style w:type="paragraph" w:customStyle="1" w:styleId="374AC3108FFC4B18B3E544C72980CC6F">
    <w:name w:val="374AC3108FFC4B18B3E544C72980CC6F"/>
    <w:rsid w:val="00835006"/>
  </w:style>
  <w:style w:type="paragraph" w:customStyle="1" w:styleId="C01F8FA24F31403E8B5F1518095016E7">
    <w:name w:val="C01F8FA24F31403E8B5F1518095016E7"/>
    <w:rsid w:val="00835006"/>
  </w:style>
  <w:style w:type="paragraph" w:customStyle="1" w:styleId="02AF85E434E24B2B8E2E293742C1B846">
    <w:name w:val="02AF85E434E24B2B8E2E293742C1B846"/>
    <w:rsid w:val="00835006"/>
  </w:style>
  <w:style w:type="paragraph" w:customStyle="1" w:styleId="BC706D4ADD4A45418B642930A3B3962B">
    <w:name w:val="BC706D4ADD4A45418B642930A3B3962B"/>
    <w:rsid w:val="00835006"/>
  </w:style>
  <w:style w:type="paragraph" w:customStyle="1" w:styleId="0302CFEE713C487A82BA61718269B5DD">
    <w:name w:val="0302CFEE713C487A82BA61718269B5DD"/>
    <w:rsid w:val="00835006"/>
  </w:style>
  <w:style w:type="paragraph" w:customStyle="1" w:styleId="23C93290EB8D42949EDB3579246CCCFD">
    <w:name w:val="23C93290EB8D42949EDB3579246CCCFD"/>
    <w:rsid w:val="00835006"/>
  </w:style>
  <w:style w:type="paragraph" w:customStyle="1" w:styleId="D18580D93DEE47189AA85D32EE55C35C">
    <w:name w:val="D18580D93DEE47189AA85D32EE55C35C"/>
    <w:rsid w:val="00835006"/>
  </w:style>
  <w:style w:type="paragraph" w:customStyle="1" w:styleId="C6CA61CFEA64445FA024C672B336FD24">
    <w:name w:val="C6CA61CFEA64445FA024C672B336FD24"/>
    <w:rsid w:val="00835006"/>
  </w:style>
  <w:style w:type="paragraph" w:customStyle="1" w:styleId="4F1F17DE4EF14D21B830139FA9748FAC">
    <w:name w:val="4F1F17DE4EF14D21B830139FA9748FAC"/>
    <w:rsid w:val="00835006"/>
  </w:style>
  <w:style w:type="paragraph" w:customStyle="1" w:styleId="E436DE2AED5049A1B649F6CEE6E5B5DF">
    <w:name w:val="E436DE2AED5049A1B649F6CEE6E5B5DF"/>
    <w:rsid w:val="00835006"/>
  </w:style>
  <w:style w:type="paragraph" w:customStyle="1" w:styleId="4E36F68C9CEF430F88C20B998B4BA19F">
    <w:name w:val="4E36F68C9CEF430F88C20B998B4BA19F"/>
    <w:rsid w:val="00835006"/>
  </w:style>
  <w:style w:type="paragraph" w:customStyle="1" w:styleId="64CA919EA0B441B59CF11303287C51C9">
    <w:name w:val="64CA919EA0B441B59CF11303287C51C9"/>
    <w:rsid w:val="00835006"/>
  </w:style>
  <w:style w:type="paragraph" w:customStyle="1" w:styleId="1591C833946A4184BFAB0484F51F38CF">
    <w:name w:val="1591C833946A4184BFAB0484F51F38CF"/>
    <w:rsid w:val="00835006"/>
  </w:style>
  <w:style w:type="paragraph" w:customStyle="1" w:styleId="EFEA9D42D18F418A9C1D39A1756BAA54">
    <w:name w:val="EFEA9D42D18F418A9C1D39A1756BAA54"/>
    <w:rsid w:val="00835006"/>
  </w:style>
  <w:style w:type="paragraph" w:customStyle="1" w:styleId="5168ABD7165541819E42CF22D4E00136">
    <w:name w:val="5168ABD7165541819E42CF22D4E00136"/>
    <w:rsid w:val="00835006"/>
  </w:style>
  <w:style w:type="paragraph" w:customStyle="1" w:styleId="916E6E05F5B745AB9EB2FE8A4D11CBDC">
    <w:name w:val="916E6E05F5B745AB9EB2FE8A4D11CBDC"/>
    <w:rsid w:val="00835006"/>
  </w:style>
  <w:style w:type="paragraph" w:customStyle="1" w:styleId="5B11EA2F41A147239C9DF1B86DDE5D0F">
    <w:name w:val="5B11EA2F41A147239C9DF1B86DDE5D0F"/>
    <w:rsid w:val="00835006"/>
  </w:style>
  <w:style w:type="paragraph" w:customStyle="1" w:styleId="2F763E6F686D4EC28DAF3A0F7B03398A">
    <w:name w:val="2F763E6F686D4EC28DAF3A0F7B03398A"/>
    <w:rsid w:val="00835006"/>
  </w:style>
  <w:style w:type="paragraph" w:customStyle="1" w:styleId="138574D810294A8A8B59A138169EA8E3">
    <w:name w:val="138574D810294A8A8B59A138169EA8E3"/>
    <w:rsid w:val="00835006"/>
  </w:style>
  <w:style w:type="paragraph" w:customStyle="1" w:styleId="ED27EB6D953347F4A2DA39EB29B8EA17">
    <w:name w:val="ED27EB6D953347F4A2DA39EB29B8EA17"/>
    <w:rsid w:val="00835006"/>
  </w:style>
  <w:style w:type="paragraph" w:customStyle="1" w:styleId="43AB0D724B3B4952891D03705E2F0320">
    <w:name w:val="43AB0D724B3B4952891D03705E2F0320"/>
    <w:rsid w:val="00835006"/>
  </w:style>
  <w:style w:type="paragraph" w:customStyle="1" w:styleId="82EB7DEC5DAD4A20917560A8B1007408">
    <w:name w:val="82EB7DEC5DAD4A20917560A8B1007408"/>
    <w:rsid w:val="00835006"/>
  </w:style>
  <w:style w:type="paragraph" w:customStyle="1" w:styleId="5501BB9C27F24171B8B8512A6F31AB26">
    <w:name w:val="5501BB9C27F24171B8B8512A6F31AB26"/>
    <w:rsid w:val="00835006"/>
  </w:style>
  <w:style w:type="paragraph" w:customStyle="1" w:styleId="513A4DFACD1B445983750C6C2FB33488">
    <w:name w:val="513A4DFACD1B445983750C6C2FB33488"/>
    <w:rsid w:val="00835006"/>
  </w:style>
  <w:style w:type="paragraph" w:customStyle="1" w:styleId="0DF71BADAA2C4DAEAA4305CD1A20DE59">
    <w:name w:val="0DF71BADAA2C4DAEAA4305CD1A20DE59"/>
    <w:rsid w:val="00835006"/>
  </w:style>
  <w:style w:type="paragraph" w:customStyle="1" w:styleId="8213E047DAEB4D7A9E83CAC32B6F686A">
    <w:name w:val="8213E047DAEB4D7A9E83CAC32B6F686A"/>
    <w:rsid w:val="00835006"/>
  </w:style>
  <w:style w:type="paragraph" w:customStyle="1" w:styleId="DD351939E1444BD9B1F6ED5012CEE37E">
    <w:name w:val="DD351939E1444BD9B1F6ED5012CEE37E"/>
    <w:rsid w:val="00835006"/>
  </w:style>
  <w:style w:type="paragraph" w:customStyle="1" w:styleId="446901D6D22649D4992422D11CC67AE9">
    <w:name w:val="446901D6D22649D4992422D11CC67AE9"/>
    <w:rsid w:val="00835006"/>
  </w:style>
  <w:style w:type="paragraph" w:customStyle="1" w:styleId="29082C0D74BD4AB4AEBFE48773C862DF">
    <w:name w:val="29082C0D74BD4AB4AEBFE48773C862DF"/>
    <w:rsid w:val="00835006"/>
  </w:style>
  <w:style w:type="paragraph" w:customStyle="1" w:styleId="90D4BA29D90C4F04B126B5F9170A2D0C">
    <w:name w:val="90D4BA29D90C4F04B126B5F9170A2D0C"/>
    <w:rsid w:val="00835006"/>
  </w:style>
  <w:style w:type="paragraph" w:customStyle="1" w:styleId="23809BAD70804A25A5A2BA84509973AA">
    <w:name w:val="23809BAD70804A25A5A2BA84509973AA"/>
    <w:rsid w:val="00835006"/>
  </w:style>
  <w:style w:type="paragraph" w:customStyle="1" w:styleId="22E23E1C9BAA41FF905F2E8DEED0BE56">
    <w:name w:val="22E23E1C9BAA41FF905F2E8DEED0BE56"/>
    <w:rsid w:val="00835006"/>
  </w:style>
  <w:style w:type="paragraph" w:customStyle="1" w:styleId="DC86F070DBBD4A3C957730F0A826CEFC">
    <w:name w:val="DC86F070DBBD4A3C957730F0A826CEFC"/>
    <w:rsid w:val="00835006"/>
  </w:style>
  <w:style w:type="paragraph" w:customStyle="1" w:styleId="57551C73E5554299A7E6CECAB0BE5D0F">
    <w:name w:val="57551C73E5554299A7E6CECAB0BE5D0F"/>
    <w:rsid w:val="00835006"/>
  </w:style>
  <w:style w:type="paragraph" w:customStyle="1" w:styleId="A2A020646AB543E2AC3B50854FBA028E">
    <w:name w:val="A2A020646AB543E2AC3B50854FBA028E"/>
    <w:rsid w:val="00835006"/>
  </w:style>
  <w:style w:type="paragraph" w:customStyle="1" w:styleId="FD57F9110C8742929456C7F699C23E25">
    <w:name w:val="FD57F9110C8742929456C7F699C23E25"/>
    <w:rsid w:val="00835006"/>
  </w:style>
  <w:style w:type="paragraph" w:customStyle="1" w:styleId="F1AD7A67A1E74EC08A3072F2112FB29F">
    <w:name w:val="F1AD7A67A1E74EC08A3072F2112FB29F"/>
    <w:rsid w:val="00835006"/>
  </w:style>
  <w:style w:type="paragraph" w:customStyle="1" w:styleId="1D3C74FEF3DE491DB826B79770BDFC59">
    <w:name w:val="1D3C74FEF3DE491DB826B79770BDFC59"/>
    <w:rsid w:val="00835006"/>
  </w:style>
  <w:style w:type="paragraph" w:customStyle="1" w:styleId="96D995DB69474D3CA817E2665DF53218">
    <w:name w:val="96D995DB69474D3CA817E2665DF53218"/>
    <w:rsid w:val="00835006"/>
  </w:style>
  <w:style w:type="paragraph" w:customStyle="1" w:styleId="DB3D2A2EC2CC4189AD0212F92967371B">
    <w:name w:val="DB3D2A2EC2CC4189AD0212F92967371B"/>
    <w:rsid w:val="00835006"/>
  </w:style>
  <w:style w:type="paragraph" w:customStyle="1" w:styleId="B914BFE10236446C8C5FB3ACAB66D809">
    <w:name w:val="B914BFE10236446C8C5FB3ACAB66D809"/>
    <w:rsid w:val="00835006"/>
  </w:style>
  <w:style w:type="paragraph" w:customStyle="1" w:styleId="BBFF3D39CD5C4FAAB21DFDE086672FCC">
    <w:name w:val="BBFF3D39CD5C4FAAB21DFDE086672FCC"/>
    <w:rsid w:val="00835006"/>
  </w:style>
  <w:style w:type="paragraph" w:customStyle="1" w:styleId="7E550A5612524F819D42040A1CD95ECA">
    <w:name w:val="7E550A5612524F819D42040A1CD95ECA"/>
    <w:rsid w:val="00835006"/>
  </w:style>
  <w:style w:type="paragraph" w:customStyle="1" w:styleId="1B87A056BD154724B800F90516B10064">
    <w:name w:val="1B87A056BD154724B800F90516B10064"/>
    <w:rsid w:val="00835006"/>
  </w:style>
  <w:style w:type="paragraph" w:customStyle="1" w:styleId="A938B1272D124B85AE42630A01C78BEB">
    <w:name w:val="A938B1272D124B85AE42630A01C78BEB"/>
    <w:rsid w:val="00835006"/>
  </w:style>
  <w:style w:type="paragraph" w:customStyle="1" w:styleId="208B74E602324D9186C848790B8C5EE4">
    <w:name w:val="208B74E602324D9186C848790B8C5EE4"/>
    <w:rsid w:val="00835006"/>
  </w:style>
  <w:style w:type="paragraph" w:customStyle="1" w:styleId="4045005F961E49A58D11B2905C7795C1">
    <w:name w:val="4045005F961E49A58D11B2905C7795C1"/>
    <w:rsid w:val="00835006"/>
  </w:style>
  <w:style w:type="paragraph" w:customStyle="1" w:styleId="95C553DD594B437793EE6499CD3BB608">
    <w:name w:val="95C553DD594B437793EE6499CD3BB608"/>
    <w:rsid w:val="00835006"/>
  </w:style>
  <w:style w:type="paragraph" w:customStyle="1" w:styleId="873020F369DC471697EAA639DA11F3D6">
    <w:name w:val="873020F369DC471697EAA639DA11F3D6"/>
    <w:rsid w:val="00835006"/>
  </w:style>
  <w:style w:type="paragraph" w:customStyle="1" w:styleId="88182C09D5314376A7EB93D608137EEA">
    <w:name w:val="88182C09D5314376A7EB93D608137EEA"/>
    <w:rsid w:val="00835006"/>
  </w:style>
  <w:style w:type="paragraph" w:customStyle="1" w:styleId="5A3560B921CB4DA6B9D6657FD47D3E3B">
    <w:name w:val="5A3560B921CB4DA6B9D6657FD47D3E3B"/>
    <w:rsid w:val="00835006"/>
  </w:style>
  <w:style w:type="paragraph" w:customStyle="1" w:styleId="59D51117CE8C4531AC56B7361D8E807B">
    <w:name w:val="59D51117CE8C4531AC56B7361D8E807B"/>
    <w:rsid w:val="00835006"/>
  </w:style>
  <w:style w:type="paragraph" w:customStyle="1" w:styleId="4D2A5EF82FA64C759924B77CA6850727">
    <w:name w:val="4D2A5EF82FA64C759924B77CA6850727"/>
    <w:rsid w:val="00835006"/>
  </w:style>
  <w:style w:type="paragraph" w:customStyle="1" w:styleId="CB5208EB118D42BF94B652CBAD50399E">
    <w:name w:val="CB5208EB118D42BF94B652CBAD50399E"/>
    <w:rsid w:val="00835006"/>
  </w:style>
  <w:style w:type="paragraph" w:customStyle="1" w:styleId="685A038C612A42B99684D448D1C8B17B">
    <w:name w:val="685A038C612A42B99684D448D1C8B17B"/>
    <w:rsid w:val="00835006"/>
  </w:style>
  <w:style w:type="paragraph" w:customStyle="1" w:styleId="68333F1EDD84426FB5B5EE3F6D60DA22">
    <w:name w:val="68333F1EDD84426FB5B5EE3F6D60DA22"/>
    <w:rsid w:val="00835006"/>
  </w:style>
  <w:style w:type="paragraph" w:customStyle="1" w:styleId="4FA9B9D8579D4E30BF659583BE84FB77">
    <w:name w:val="4FA9B9D8579D4E30BF659583BE84FB77"/>
    <w:rsid w:val="00835006"/>
  </w:style>
  <w:style w:type="paragraph" w:customStyle="1" w:styleId="9E3DE807C8814E53AB3A7A97D89E5C1A">
    <w:name w:val="9E3DE807C8814E53AB3A7A97D89E5C1A"/>
    <w:rsid w:val="00835006"/>
  </w:style>
  <w:style w:type="paragraph" w:customStyle="1" w:styleId="DD7A68DC25A2476DAC0A3EBB9847533F">
    <w:name w:val="DD7A68DC25A2476DAC0A3EBB9847533F"/>
    <w:rsid w:val="00835006"/>
  </w:style>
  <w:style w:type="paragraph" w:customStyle="1" w:styleId="1F18B6ED031E4D9497732474875D2C4B">
    <w:name w:val="1F18B6ED031E4D9497732474875D2C4B"/>
    <w:rsid w:val="00835006"/>
  </w:style>
  <w:style w:type="paragraph" w:customStyle="1" w:styleId="59CF7D98E4074259A86D54343C989D0C">
    <w:name w:val="59CF7D98E4074259A86D54343C989D0C"/>
    <w:rsid w:val="00835006"/>
  </w:style>
  <w:style w:type="paragraph" w:customStyle="1" w:styleId="41381882463B4021AB9BDC41F7D7FFE0">
    <w:name w:val="41381882463B4021AB9BDC41F7D7FFE0"/>
    <w:rsid w:val="00835006"/>
  </w:style>
  <w:style w:type="paragraph" w:customStyle="1" w:styleId="52E59BDE331C47D59BAE3C357C85D5D4">
    <w:name w:val="52E59BDE331C47D59BAE3C357C85D5D4"/>
    <w:rsid w:val="00835006"/>
  </w:style>
  <w:style w:type="paragraph" w:customStyle="1" w:styleId="0D86ACFB96E64243A65CCCB8BDB9C2BD">
    <w:name w:val="0D86ACFB96E64243A65CCCB8BDB9C2BD"/>
    <w:rsid w:val="00835006"/>
  </w:style>
  <w:style w:type="paragraph" w:customStyle="1" w:styleId="91AED7B1A46C487796DDCC5C0918C9A6">
    <w:name w:val="91AED7B1A46C487796DDCC5C0918C9A6"/>
    <w:rsid w:val="00835006"/>
  </w:style>
  <w:style w:type="paragraph" w:customStyle="1" w:styleId="76E4267677E24AA88AFF1D97572C5D6A">
    <w:name w:val="76E4267677E24AA88AFF1D97572C5D6A"/>
    <w:rsid w:val="00835006"/>
  </w:style>
  <w:style w:type="paragraph" w:customStyle="1" w:styleId="1DD6C70D155F494791A71C2DD3C918F0">
    <w:name w:val="1DD6C70D155F494791A71C2DD3C918F0"/>
    <w:rsid w:val="00835006"/>
  </w:style>
  <w:style w:type="paragraph" w:customStyle="1" w:styleId="347D6CA82E63417E92946FE12E48FB06">
    <w:name w:val="347D6CA82E63417E92946FE12E48FB06"/>
    <w:rsid w:val="00835006"/>
  </w:style>
  <w:style w:type="paragraph" w:customStyle="1" w:styleId="F6FD1816E81C4632A2B725186D3973DC">
    <w:name w:val="F6FD1816E81C4632A2B725186D3973DC"/>
    <w:rsid w:val="00835006"/>
  </w:style>
  <w:style w:type="paragraph" w:customStyle="1" w:styleId="3461A0588BCD45D2BA7F7E180FC74DED">
    <w:name w:val="3461A0588BCD45D2BA7F7E180FC74DED"/>
    <w:rsid w:val="00835006"/>
  </w:style>
  <w:style w:type="paragraph" w:customStyle="1" w:styleId="9E362DAB09FC438893CF808B5ED8E37A">
    <w:name w:val="9E362DAB09FC438893CF808B5ED8E37A"/>
    <w:rsid w:val="00835006"/>
  </w:style>
  <w:style w:type="paragraph" w:customStyle="1" w:styleId="FD86FA4D97284B8C8062133F44C5959E">
    <w:name w:val="FD86FA4D97284B8C8062133F44C5959E"/>
    <w:rsid w:val="00835006"/>
  </w:style>
  <w:style w:type="paragraph" w:customStyle="1" w:styleId="331CFDAD21304387BFC474845580FACF">
    <w:name w:val="331CFDAD21304387BFC474845580FACF"/>
    <w:rsid w:val="00835006"/>
  </w:style>
  <w:style w:type="paragraph" w:customStyle="1" w:styleId="3C3D4AD804704C9E8D2DB7BE635DBF0D">
    <w:name w:val="3C3D4AD804704C9E8D2DB7BE635DBF0D"/>
    <w:rsid w:val="00835006"/>
  </w:style>
  <w:style w:type="paragraph" w:customStyle="1" w:styleId="F8ECFF5EDE3C403C82000DF6A9AD6BC8">
    <w:name w:val="F8ECFF5EDE3C403C82000DF6A9AD6BC8"/>
    <w:rsid w:val="00835006"/>
  </w:style>
  <w:style w:type="paragraph" w:customStyle="1" w:styleId="C9496F35C9114777B1A2484D42A34A2A">
    <w:name w:val="C9496F35C9114777B1A2484D42A34A2A"/>
    <w:rsid w:val="00835006"/>
  </w:style>
  <w:style w:type="paragraph" w:customStyle="1" w:styleId="5AD03EF8FB17456C8AA4EAD17A99477A">
    <w:name w:val="5AD03EF8FB17456C8AA4EAD17A99477A"/>
    <w:rsid w:val="00835006"/>
  </w:style>
  <w:style w:type="paragraph" w:customStyle="1" w:styleId="FC1176687FF34F1981A535044F4B1A68">
    <w:name w:val="FC1176687FF34F1981A535044F4B1A68"/>
    <w:rsid w:val="00835006"/>
  </w:style>
  <w:style w:type="paragraph" w:customStyle="1" w:styleId="A4EB3F67F22B4077B16FF47351A20CB1">
    <w:name w:val="A4EB3F67F22B4077B16FF47351A20CB1"/>
    <w:rsid w:val="00835006"/>
  </w:style>
  <w:style w:type="paragraph" w:customStyle="1" w:styleId="2CB14A272BC14FAFA42EE31344BCE0F0">
    <w:name w:val="2CB14A272BC14FAFA42EE31344BCE0F0"/>
    <w:rsid w:val="00835006"/>
  </w:style>
  <w:style w:type="paragraph" w:customStyle="1" w:styleId="BE8FAA47A0784D6CAD048828665ADEFA">
    <w:name w:val="BE8FAA47A0784D6CAD048828665ADEFA"/>
    <w:rsid w:val="00835006"/>
  </w:style>
  <w:style w:type="paragraph" w:customStyle="1" w:styleId="7556B936225242DF81E82E6B420D9BDF">
    <w:name w:val="7556B936225242DF81E82E6B420D9BDF"/>
    <w:rsid w:val="00835006"/>
  </w:style>
  <w:style w:type="paragraph" w:customStyle="1" w:styleId="F658CA98F7084A96BEEE5A7FE339BE40">
    <w:name w:val="F658CA98F7084A96BEEE5A7FE339BE40"/>
    <w:rsid w:val="00835006"/>
  </w:style>
  <w:style w:type="paragraph" w:customStyle="1" w:styleId="56E9BCF5A67148959CBB3A3451BBA732">
    <w:name w:val="56E9BCF5A67148959CBB3A3451BBA732"/>
    <w:rsid w:val="00835006"/>
  </w:style>
  <w:style w:type="paragraph" w:customStyle="1" w:styleId="1D5A332F057F4F719AF826CD9B52D257">
    <w:name w:val="1D5A332F057F4F719AF826CD9B52D257"/>
    <w:rsid w:val="00835006"/>
  </w:style>
  <w:style w:type="paragraph" w:customStyle="1" w:styleId="C98B1AC9F20344079EA8FCD8BCE89BAE">
    <w:name w:val="C98B1AC9F20344079EA8FCD8BCE89BAE"/>
    <w:rsid w:val="00835006"/>
  </w:style>
  <w:style w:type="paragraph" w:customStyle="1" w:styleId="A297D889D3124F9A96BDD9ACA8BA5422">
    <w:name w:val="A297D889D3124F9A96BDD9ACA8BA5422"/>
    <w:rsid w:val="00835006"/>
  </w:style>
  <w:style w:type="paragraph" w:customStyle="1" w:styleId="475AD6E1ECF84E1A88F428536EEB819C">
    <w:name w:val="475AD6E1ECF84E1A88F428536EEB819C"/>
    <w:rsid w:val="00835006"/>
  </w:style>
  <w:style w:type="paragraph" w:customStyle="1" w:styleId="3228606C09394660A38CCA3B02EBA392">
    <w:name w:val="3228606C09394660A38CCA3B02EBA392"/>
    <w:rsid w:val="00835006"/>
  </w:style>
  <w:style w:type="paragraph" w:customStyle="1" w:styleId="0FE27E5373114F589DA98FF8D24BCA21">
    <w:name w:val="0FE27E5373114F589DA98FF8D24BCA21"/>
    <w:rsid w:val="00835006"/>
  </w:style>
  <w:style w:type="paragraph" w:customStyle="1" w:styleId="2EFAF4D472B54861A1D0DA19567AD8C4">
    <w:name w:val="2EFAF4D472B54861A1D0DA19567AD8C4"/>
    <w:rsid w:val="00835006"/>
  </w:style>
  <w:style w:type="paragraph" w:customStyle="1" w:styleId="5CCEA09C5719458EAB1A9FABCF18465A">
    <w:name w:val="5CCEA09C5719458EAB1A9FABCF18465A"/>
    <w:rsid w:val="00835006"/>
  </w:style>
  <w:style w:type="paragraph" w:customStyle="1" w:styleId="1C9A457E7DA34533826AE921481A45AF">
    <w:name w:val="1C9A457E7DA34533826AE921481A45AF"/>
    <w:rsid w:val="00835006"/>
  </w:style>
  <w:style w:type="paragraph" w:customStyle="1" w:styleId="634F1897A0644E349F7E1D24E6D88183">
    <w:name w:val="634F1897A0644E349F7E1D24E6D88183"/>
    <w:rsid w:val="00835006"/>
  </w:style>
  <w:style w:type="paragraph" w:customStyle="1" w:styleId="575D49535B3C464CA1B53CF2BF6263B7">
    <w:name w:val="575D49535B3C464CA1B53CF2BF6263B7"/>
    <w:rsid w:val="00835006"/>
  </w:style>
  <w:style w:type="paragraph" w:customStyle="1" w:styleId="692553769B1F4553BF414519DD407191">
    <w:name w:val="692553769B1F4553BF414519DD407191"/>
    <w:rsid w:val="00835006"/>
  </w:style>
  <w:style w:type="paragraph" w:customStyle="1" w:styleId="82F83325C9AB45F6ACB500A5048DE29C">
    <w:name w:val="82F83325C9AB45F6ACB500A5048DE29C"/>
    <w:rsid w:val="00835006"/>
  </w:style>
  <w:style w:type="paragraph" w:customStyle="1" w:styleId="DEB8E9F913AB4CEE915CDE3E80B4A458">
    <w:name w:val="DEB8E9F913AB4CEE915CDE3E80B4A458"/>
    <w:rsid w:val="00835006"/>
  </w:style>
  <w:style w:type="paragraph" w:customStyle="1" w:styleId="35FFA032B1CC4C36AA5510C7B0DBBCBF">
    <w:name w:val="35FFA032B1CC4C36AA5510C7B0DBBCBF"/>
    <w:rsid w:val="00835006"/>
  </w:style>
  <w:style w:type="paragraph" w:customStyle="1" w:styleId="9319A3EDFE2F477EB7A0A9F529092A7E">
    <w:name w:val="9319A3EDFE2F477EB7A0A9F529092A7E"/>
    <w:rsid w:val="00835006"/>
  </w:style>
  <w:style w:type="paragraph" w:customStyle="1" w:styleId="31455A4D9918451D831954DBE72BE702">
    <w:name w:val="31455A4D9918451D831954DBE72BE702"/>
    <w:rsid w:val="00835006"/>
  </w:style>
  <w:style w:type="paragraph" w:customStyle="1" w:styleId="449AE851BA37460E87D5E862743AC3BE">
    <w:name w:val="449AE851BA37460E87D5E862743AC3BE"/>
    <w:rsid w:val="00835006"/>
  </w:style>
  <w:style w:type="paragraph" w:customStyle="1" w:styleId="BC30FF15009049BDB97E78A6D8E02FB2">
    <w:name w:val="BC30FF15009049BDB97E78A6D8E02FB2"/>
    <w:rsid w:val="00835006"/>
  </w:style>
  <w:style w:type="paragraph" w:customStyle="1" w:styleId="6019AFB0FA42407884B5F995A5F5E2BB">
    <w:name w:val="6019AFB0FA42407884B5F995A5F5E2BB"/>
    <w:rsid w:val="00835006"/>
  </w:style>
  <w:style w:type="paragraph" w:customStyle="1" w:styleId="46508E3EC9ED4508B9DC192EC0962D80">
    <w:name w:val="46508E3EC9ED4508B9DC192EC0962D80"/>
    <w:rsid w:val="00835006"/>
  </w:style>
  <w:style w:type="paragraph" w:customStyle="1" w:styleId="AE56A90F024343C29EFEFFE22BDAD4C2">
    <w:name w:val="AE56A90F024343C29EFEFFE22BDAD4C2"/>
    <w:rsid w:val="00835006"/>
  </w:style>
  <w:style w:type="paragraph" w:customStyle="1" w:styleId="5801A099584B4513B308C1F5ECD070BC">
    <w:name w:val="5801A099584B4513B308C1F5ECD070BC"/>
    <w:rsid w:val="00835006"/>
  </w:style>
  <w:style w:type="paragraph" w:customStyle="1" w:styleId="61EB49E534A54E348004D80FF09D6D6E">
    <w:name w:val="61EB49E534A54E348004D80FF09D6D6E"/>
    <w:rsid w:val="00835006"/>
  </w:style>
  <w:style w:type="paragraph" w:customStyle="1" w:styleId="73B8ADB7852B4AF78FD6800072CB30C6">
    <w:name w:val="73B8ADB7852B4AF78FD6800072CB30C6"/>
    <w:rsid w:val="00835006"/>
  </w:style>
  <w:style w:type="paragraph" w:customStyle="1" w:styleId="C20323DE2F50411DBFBFA13F22FB2DA5">
    <w:name w:val="C20323DE2F50411DBFBFA13F22FB2DA5"/>
    <w:rsid w:val="00835006"/>
  </w:style>
  <w:style w:type="paragraph" w:customStyle="1" w:styleId="138B72E07B2D497CA791128692BC0941">
    <w:name w:val="138B72E07B2D497CA791128692BC0941"/>
    <w:rsid w:val="00835006"/>
  </w:style>
  <w:style w:type="paragraph" w:customStyle="1" w:styleId="36B6E9B8AC4E46268640933306A986C6">
    <w:name w:val="36B6E9B8AC4E46268640933306A986C6"/>
    <w:rsid w:val="00835006"/>
  </w:style>
  <w:style w:type="paragraph" w:customStyle="1" w:styleId="61160D4BB62441CD8C0FC6906C0BF6A4">
    <w:name w:val="61160D4BB62441CD8C0FC6906C0BF6A4"/>
    <w:rsid w:val="00835006"/>
  </w:style>
  <w:style w:type="paragraph" w:customStyle="1" w:styleId="37B99E5739FE4AEA8E4D1038C2A31BC7">
    <w:name w:val="37B99E5739FE4AEA8E4D1038C2A31BC7"/>
    <w:rsid w:val="00835006"/>
  </w:style>
  <w:style w:type="paragraph" w:customStyle="1" w:styleId="48C61D9C30DE450CBEFAD0AB2861110A">
    <w:name w:val="48C61D9C30DE450CBEFAD0AB2861110A"/>
    <w:rsid w:val="00835006"/>
  </w:style>
  <w:style w:type="paragraph" w:customStyle="1" w:styleId="E894CA2884834FA3B987FDC6DB1B59C3">
    <w:name w:val="E894CA2884834FA3B987FDC6DB1B59C3"/>
    <w:rsid w:val="00835006"/>
  </w:style>
  <w:style w:type="paragraph" w:customStyle="1" w:styleId="1DD8E57CB2454308969DCA8C072C8064">
    <w:name w:val="1DD8E57CB2454308969DCA8C072C8064"/>
    <w:rsid w:val="00835006"/>
  </w:style>
  <w:style w:type="paragraph" w:customStyle="1" w:styleId="6347A8A3DC734DB5A045E67220032976">
    <w:name w:val="6347A8A3DC734DB5A045E67220032976"/>
    <w:rsid w:val="00835006"/>
  </w:style>
  <w:style w:type="paragraph" w:customStyle="1" w:styleId="8CF9B81F5F9344E18D5A7B755522E8C3">
    <w:name w:val="8CF9B81F5F9344E18D5A7B755522E8C3"/>
    <w:rsid w:val="00835006"/>
  </w:style>
  <w:style w:type="paragraph" w:customStyle="1" w:styleId="4FE59B68AB0E433BB95B32CB2C641970">
    <w:name w:val="4FE59B68AB0E433BB95B32CB2C641970"/>
    <w:rsid w:val="00835006"/>
  </w:style>
  <w:style w:type="paragraph" w:customStyle="1" w:styleId="4004DD5092504B2AA3FB461980E837E9">
    <w:name w:val="4004DD5092504B2AA3FB461980E837E9"/>
    <w:rsid w:val="00835006"/>
  </w:style>
  <w:style w:type="paragraph" w:customStyle="1" w:styleId="21F4CA4CBDD84516B6D4F1BE002EDA46">
    <w:name w:val="21F4CA4CBDD84516B6D4F1BE002EDA46"/>
    <w:rsid w:val="00835006"/>
  </w:style>
  <w:style w:type="paragraph" w:customStyle="1" w:styleId="EC6EDEB9FEF7423B8C29B4DA6511A722">
    <w:name w:val="EC6EDEB9FEF7423B8C29B4DA6511A722"/>
    <w:rsid w:val="00835006"/>
  </w:style>
  <w:style w:type="paragraph" w:customStyle="1" w:styleId="0350A43058644DE1930C915975FE4766">
    <w:name w:val="0350A43058644DE1930C915975FE4766"/>
    <w:rsid w:val="00835006"/>
  </w:style>
  <w:style w:type="paragraph" w:customStyle="1" w:styleId="4CEC96F28B894501A12EB017AAE8548F">
    <w:name w:val="4CEC96F28B894501A12EB017AAE8548F"/>
    <w:rsid w:val="00A81B07"/>
  </w:style>
  <w:style w:type="paragraph" w:customStyle="1" w:styleId="85FA39B1BB1340409E78C33CDF2BA9A5">
    <w:name w:val="85FA39B1BB1340409E78C33CDF2BA9A5"/>
    <w:rsid w:val="00A81B07"/>
  </w:style>
  <w:style w:type="paragraph" w:customStyle="1" w:styleId="155D21DF95FE49B3BEDC130022075912">
    <w:name w:val="155D21DF95FE49B3BEDC130022075912"/>
    <w:rsid w:val="00A81B07"/>
  </w:style>
  <w:style w:type="paragraph" w:customStyle="1" w:styleId="090ACD32EA9944C0AFA9C0ADAF90FC48">
    <w:name w:val="090ACD32EA9944C0AFA9C0ADAF90FC48"/>
    <w:rsid w:val="00A81B07"/>
  </w:style>
  <w:style w:type="paragraph" w:customStyle="1" w:styleId="346DAC9169254D67B0C6B1AE4992B77B">
    <w:name w:val="346DAC9169254D67B0C6B1AE4992B77B"/>
    <w:rsid w:val="00A81B07"/>
  </w:style>
  <w:style w:type="paragraph" w:customStyle="1" w:styleId="7AFE2CCAFB1947C0A0B6659B42F261AC">
    <w:name w:val="7AFE2CCAFB1947C0A0B6659B42F261AC"/>
    <w:rsid w:val="00A81B07"/>
  </w:style>
  <w:style w:type="paragraph" w:customStyle="1" w:styleId="DD1148A1B278464EB11F0AAB08FB9979">
    <w:name w:val="DD1148A1B278464EB11F0AAB08FB9979"/>
    <w:rsid w:val="00A81B07"/>
  </w:style>
  <w:style w:type="paragraph" w:customStyle="1" w:styleId="3327780A2DEC429FB87FD3B3E0195397">
    <w:name w:val="3327780A2DEC429FB87FD3B3E0195397"/>
    <w:rsid w:val="00A81B07"/>
  </w:style>
  <w:style w:type="paragraph" w:customStyle="1" w:styleId="46F26DB8F9664116908115AC3BF74E09">
    <w:name w:val="46F26DB8F9664116908115AC3BF74E09"/>
    <w:rsid w:val="00A81B07"/>
  </w:style>
  <w:style w:type="paragraph" w:customStyle="1" w:styleId="0DD2C8E5B8174E3FBCB5A1D0FD6532D1">
    <w:name w:val="0DD2C8E5B8174E3FBCB5A1D0FD6532D1"/>
    <w:rsid w:val="00A81B07"/>
  </w:style>
  <w:style w:type="paragraph" w:customStyle="1" w:styleId="E2976F41864A4BD693919CAE22157819">
    <w:name w:val="E2976F41864A4BD693919CAE22157819"/>
    <w:rsid w:val="00A81B07"/>
  </w:style>
  <w:style w:type="paragraph" w:customStyle="1" w:styleId="BE24C1D383D647A0B66F059CAAF2AA57">
    <w:name w:val="BE24C1D383D647A0B66F059CAAF2AA57"/>
    <w:rsid w:val="00A81B07"/>
  </w:style>
  <w:style w:type="paragraph" w:customStyle="1" w:styleId="6DBFFC32A8DF4459B30550EA5692AA10">
    <w:name w:val="6DBFFC32A8DF4459B30550EA5692AA10"/>
    <w:rsid w:val="00A81B07"/>
  </w:style>
  <w:style w:type="paragraph" w:customStyle="1" w:styleId="11324393B341449B8D17B947B2D218A4">
    <w:name w:val="11324393B341449B8D17B947B2D218A4"/>
    <w:rsid w:val="00A81B07"/>
  </w:style>
  <w:style w:type="paragraph" w:customStyle="1" w:styleId="8BEB8EE07B2A4D19A5A55ED7078C2E3E">
    <w:name w:val="8BEB8EE07B2A4D19A5A55ED7078C2E3E"/>
    <w:rsid w:val="00A81B07"/>
  </w:style>
  <w:style w:type="paragraph" w:customStyle="1" w:styleId="A9B2078B6698475A8DEA54F0AF2A9FA0">
    <w:name w:val="A9B2078B6698475A8DEA54F0AF2A9FA0"/>
    <w:rsid w:val="00A81B07"/>
  </w:style>
  <w:style w:type="paragraph" w:customStyle="1" w:styleId="CB20FC511A084897913C623F140A05A7">
    <w:name w:val="CB20FC511A084897913C623F140A05A7"/>
    <w:rsid w:val="00A81B07"/>
  </w:style>
  <w:style w:type="paragraph" w:customStyle="1" w:styleId="EE080150641F48CC84BD52AE198CCE2F">
    <w:name w:val="EE080150641F48CC84BD52AE198CCE2F"/>
    <w:rsid w:val="00A81B07"/>
  </w:style>
  <w:style w:type="paragraph" w:customStyle="1" w:styleId="D186FB337B2744F3BE4655E5001E64B4">
    <w:name w:val="D186FB337B2744F3BE4655E5001E64B4"/>
    <w:rsid w:val="00A81B07"/>
  </w:style>
  <w:style w:type="paragraph" w:customStyle="1" w:styleId="6BAC6EF7659949AC9435E976EA8818CF">
    <w:name w:val="6BAC6EF7659949AC9435E976EA8818CF"/>
    <w:rsid w:val="00A81B07"/>
  </w:style>
  <w:style w:type="paragraph" w:customStyle="1" w:styleId="E67B2B3A7DB24707B02D39B8ADB4244F">
    <w:name w:val="E67B2B3A7DB24707B02D39B8ADB4244F"/>
    <w:rsid w:val="00A81B07"/>
  </w:style>
  <w:style w:type="paragraph" w:customStyle="1" w:styleId="26455AA5D21A4A9B9D8E72F9207D2064">
    <w:name w:val="26455AA5D21A4A9B9D8E72F9207D2064"/>
    <w:rsid w:val="00A81B07"/>
  </w:style>
  <w:style w:type="paragraph" w:customStyle="1" w:styleId="71BC65F220D2455D8535E0A3960D675B">
    <w:name w:val="71BC65F220D2455D8535E0A3960D675B"/>
    <w:rsid w:val="00A81B07"/>
  </w:style>
  <w:style w:type="paragraph" w:customStyle="1" w:styleId="6A063C8D8584419CB9F6B45F0975548A">
    <w:name w:val="6A063C8D8584419CB9F6B45F0975548A"/>
    <w:rsid w:val="00A81B07"/>
  </w:style>
  <w:style w:type="paragraph" w:customStyle="1" w:styleId="0F1D4DEA994C4B199B5AC59610293FBF">
    <w:name w:val="0F1D4DEA994C4B199B5AC59610293FBF"/>
    <w:rsid w:val="00A81B07"/>
  </w:style>
  <w:style w:type="paragraph" w:customStyle="1" w:styleId="AE047AFD965745AEA9ECD876E93ABF51">
    <w:name w:val="AE047AFD965745AEA9ECD876E93ABF51"/>
    <w:rsid w:val="00A81B07"/>
  </w:style>
  <w:style w:type="paragraph" w:customStyle="1" w:styleId="A3844B9E30594D80B9F2E9934EACAEC5">
    <w:name w:val="A3844B9E30594D80B9F2E9934EACAEC5"/>
    <w:rsid w:val="00A81B07"/>
  </w:style>
  <w:style w:type="paragraph" w:customStyle="1" w:styleId="8F3372FF5222435C8559D8C95BE935AC">
    <w:name w:val="8F3372FF5222435C8559D8C95BE935AC"/>
    <w:rsid w:val="00A81B07"/>
  </w:style>
  <w:style w:type="paragraph" w:customStyle="1" w:styleId="DDE64FA787C54091B7410DB307C9B581">
    <w:name w:val="DDE64FA787C54091B7410DB307C9B581"/>
    <w:rsid w:val="00A81B07"/>
  </w:style>
  <w:style w:type="paragraph" w:customStyle="1" w:styleId="4D2CD04F2498452EBD2A815D4422AA23">
    <w:name w:val="4D2CD04F2498452EBD2A815D4422AA23"/>
    <w:rsid w:val="00A81B07"/>
  </w:style>
  <w:style w:type="paragraph" w:customStyle="1" w:styleId="2427346D987047DBB0F24869061839DF">
    <w:name w:val="2427346D987047DBB0F24869061839DF"/>
    <w:rsid w:val="00A81B07"/>
  </w:style>
  <w:style w:type="paragraph" w:customStyle="1" w:styleId="B81E25714B4D443D8D0441BA623BC789">
    <w:name w:val="B81E25714B4D443D8D0441BA623BC789"/>
    <w:rsid w:val="00A81B07"/>
  </w:style>
  <w:style w:type="paragraph" w:customStyle="1" w:styleId="1B0046F1A4264B3AAAC7BB1966E1D358">
    <w:name w:val="1B0046F1A4264B3AAAC7BB1966E1D358"/>
    <w:rsid w:val="00A81B07"/>
  </w:style>
  <w:style w:type="paragraph" w:customStyle="1" w:styleId="5D516DBD1F464410B25342E30985D1A6">
    <w:name w:val="5D516DBD1F464410B25342E30985D1A6"/>
    <w:rsid w:val="00A81B07"/>
  </w:style>
  <w:style w:type="paragraph" w:customStyle="1" w:styleId="6F55F222900E44849320685D7783C1A2">
    <w:name w:val="6F55F222900E44849320685D7783C1A2"/>
    <w:rsid w:val="00A81B07"/>
  </w:style>
  <w:style w:type="paragraph" w:customStyle="1" w:styleId="B7C75CCBBFBD404CACE93727F32A00B1">
    <w:name w:val="B7C75CCBBFBD404CACE93727F32A00B1"/>
    <w:rsid w:val="00A81B07"/>
  </w:style>
  <w:style w:type="paragraph" w:customStyle="1" w:styleId="02AB286C19694E5181F7B814A9B418AB">
    <w:name w:val="02AB286C19694E5181F7B814A9B418AB"/>
    <w:rsid w:val="00A81B07"/>
  </w:style>
  <w:style w:type="paragraph" w:customStyle="1" w:styleId="B335E97FC9B74E7EA98D0789A10C6C22">
    <w:name w:val="B335E97FC9B74E7EA98D0789A10C6C22"/>
    <w:rsid w:val="00A81B07"/>
  </w:style>
  <w:style w:type="paragraph" w:customStyle="1" w:styleId="96C6466B5E324C24B378CFB62458049B">
    <w:name w:val="96C6466B5E324C24B378CFB62458049B"/>
    <w:rsid w:val="00A81B07"/>
  </w:style>
  <w:style w:type="paragraph" w:customStyle="1" w:styleId="2A336DD883D94E66ADDF0FDC54C3BE67">
    <w:name w:val="2A336DD883D94E66ADDF0FDC54C3BE67"/>
    <w:rsid w:val="00A81B07"/>
  </w:style>
  <w:style w:type="paragraph" w:customStyle="1" w:styleId="15684FB4474E49EEA5035AEE4687C1BB">
    <w:name w:val="15684FB4474E49EEA5035AEE4687C1BB"/>
    <w:rsid w:val="00A81B07"/>
  </w:style>
  <w:style w:type="paragraph" w:customStyle="1" w:styleId="32663B93EE5E46039EB223E85965E64C">
    <w:name w:val="32663B93EE5E46039EB223E85965E64C"/>
    <w:rsid w:val="00A81B07"/>
  </w:style>
  <w:style w:type="paragraph" w:customStyle="1" w:styleId="0A5973855F294211BE15BD928EA7DF33">
    <w:name w:val="0A5973855F294211BE15BD928EA7DF33"/>
    <w:rsid w:val="00A81B07"/>
  </w:style>
  <w:style w:type="paragraph" w:customStyle="1" w:styleId="97DE856D7B3E4A018046A39C18878B67">
    <w:name w:val="97DE856D7B3E4A018046A39C18878B67"/>
    <w:rsid w:val="00A81B07"/>
  </w:style>
  <w:style w:type="paragraph" w:customStyle="1" w:styleId="B900E15BEE3E4B6EAB67F68A6483170D">
    <w:name w:val="B900E15BEE3E4B6EAB67F68A6483170D"/>
    <w:rsid w:val="00A81B07"/>
  </w:style>
  <w:style w:type="paragraph" w:customStyle="1" w:styleId="A3F7DC63C3644994A5C0648A69D25783">
    <w:name w:val="A3F7DC63C3644994A5C0648A69D25783"/>
    <w:rsid w:val="00A81B07"/>
  </w:style>
  <w:style w:type="paragraph" w:customStyle="1" w:styleId="0619C9C8337940E294A42E7CF995CE1D">
    <w:name w:val="0619C9C8337940E294A42E7CF995CE1D"/>
    <w:rsid w:val="00A81B07"/>
  </w:style>
  <w:style w:type="paragraph" w:customStyle="1" w:styleId="55BC939C929E4DF2A67534B7447696F6">
    <w:name w:val="55BC939C929E4DF2A67534B7447696F6"/>
    <w:rsid w:val="00A81B07"/>
  </w:style>
  <w:style w:type="paragraph" w:customStyle="1" w:styleId="07D5A5A13C774639B957EE7D8796C966">
    <w:name w:val="07D5A5A13C774639B957EE7D8796C966"/>
    <w:rsid w:val="00A81B07"/>
  </w:style>
  <w:style w:type="paragraph" w:customStyle="1" w:styleId="FA6CD0EF0EF94D7A95C369C3F473759C">
    <w:name w:val="FA6CD0EF0EF94D7A95C369C3F473759C"/>
    <w:rsid w:val="00A81B07"/>
  </w:style>
  <w:style w:type="paragraph" w:customStyle="1" w:styleId="7FC2E2D12AD142FFA064E9F8D1AC1F9A">
    <w:name w:val="7FC2E2D12AD142FFA064E9F8D1AC1F9A"/>
    <w:rsid w:val="00A81B07"/>
  </w:style>
  <w:style w:type="paragraph" w:customStyle="1" w:styleId="6AAA0184FB70479AA01FE10695C2AC0B">
    <w:name w:val="6AAA0184FB70479AA01FE10695C2AC0B"/>
    <w:rsid w:val="00A81B07"/>
  </w:style>
  <w:style w:type="paragraph" w:customStyle="1" w:styleId="A2C8F8ADED36468986D3B1B291941BFB">
    <w:name w:val="A2C8F8ADED36468986D3B1B291941BFB"/>
    <w:rsid w:val="00A81B07"/>
  </w:style>
  <w:style w:type="paragraph" w:customStyle="1" w:styleId="7A29B21F05464B0F8A77BBC78EDDD3CB">
    <w:name w:val="7A29B21F05464B0F8A77BBC78EDDD3CB"/>
    <w:rsid w:val="00A81B07"/>
  </w:style>
  <w:style w:type="paragraph" w:customStyle="1" w:styleId="01DFE02FF4B54718ACDE64ADBC5DF64D">
    <w:name w:val="01DFE02FF4B54718ACDE64ADBC5DF64D"/>
    <w:rsid w:val="00A81B07"/>
  </w:style>
  <w:style w:type="paragraph" w:customStyle="1" w:styleId="AF38ED9DC13546AB951450C982032075">
    <w:name w:val="AF38ED9DC13546AB951450C982032075"/>
    <w:rsid w:val="00A81B07"/>
  </w:style>
  <w:style w:type="paragraph" w:customStyle="1" w:styleId="4D999E07FE854425BE100901312EE13F">
    <w:name w:val="4D999E07FE854425BE100901312EE13F"/>
    <w:rsid w:val="00A81B07"/>
  </w:style>
  <w:style w:type="paragraph" w:customStyle="1" w:styleId="8F7D96724874481F98ADBD1EFEE316B6">
    <w:name w:val="8F7D96724874481F98ADBD1EFEE316B6"/>
    <w:rsid w:val="00A81B07"/>
  </w:style>
  <w:style w:type="paragraph" w:customStyle="1" w:styleId="CD7946A8CCF34FBE870D93E660D45AC9">
    <w:name w:val="CD7946A8CCF34FBE870D93E660D45AC9"/>
    <w:rsid w:val="00A81B07"/>
  </w:style>
  <w:style w:type="paragraph" w:customStyle="1" w:styleId="24CAB0171B7A4C36ADD319CE1BCDC1F7">
    <w:name w:val="24CAB0171B7A4C36ADD319CE1BCDC1F7"/>
    <w:rsid w:val="00A81B07"/>
  </w:style>
  <w:style w:type="paragraph" w:customStyle="1" w:styleId="84ADF5EDFEF146FC9DC90D29677FEAFE">
    <w:name w:val="84ADF5EDFEF146FC9DC90D29677FEAFE"/>
    <w:rsid w:val="00A81B07"/>
  </w:style>
  <w:style w:type="paragraph" w:customStyle="1" w:styleId="E7453E2ED0474BF2AE44A2DF58EDAD84">
    <w:name w:val="E7453E2ED0474BF2AE44A2DF58EDAD84"/>
    <w:rsid w:val="00A81B07"/>
  </w:style>
  <w:style w:type="paragraph" w:customStyle="1" w:styleId="4E5FD03D751744369ADBD566826DC4D0">
    <w:name w:val="4E5FD03D751744369ADBD566826DC4D0"/>
    <w:rsid w:val="00A81B07"/>
  </w:style>
  <w:style w:type="paragraph" w:customStyle="1" w:styleId="68F9A8FEA6E64F379B46109D6CEB80FB">
    <w:name w:val="68F9A8FEA6E64F379B46109D6CEB80FB"/>
    <w:rsid w:val="00A81B07"/>
  </w:style>
  <w:style w:type="paragraph" w:customStyle="1" w:styleId="22CB917638DE48259C5236DB59EA86F0">
    <w:name w:val="22CB917638DE48259C5236DB59EA86F0"/>
    <w:rsid w:val="00A81B07"/>
  </w:style>
  <w:style w:type="paragraph" w:customStyle="1" w:styleId="9D5A534D6A404E76A8D57C1D156E5DB4">
    <w:name w:val="9D5A534D6A404E76A8D57C1D156E5DB4"/>
    <w:rsid w:val="00A81B07"/>
  </w:style>
  <w:style w:type="paragraph" w:customStyle="1" w:styleId="B6F062C226F84D0CA20D085B2AAC204B">
    <w:name w:val="B6F062C226F84D0CA20D085B2AAC204B"/>
    <w:rsid w:val="00A81B07"/>
  </w:style>
  <w:style w:type="paragraph" w:customStyle="1" w:styleId="820CB1D0B5334032B7EBFDB1638DD1F7">
    <w:name w:val="820CB1D0B5334032B7EBFDB1638DD1F7"/>
    <w:rsid w:val="00A81B07"/>
  </w:style>
  <w:style w:type="paragraph" w:customStyle="1" w:styleId="DDB844E790F3425F8730374547D4C3DF">
    <w:name w:val="DDB844E790F3425F8730374547D4C3DF"/>
    <w:rsid w:val="00A81B07"/>
  </w:style>
  <w:style w:type="paragraph" w:customStyle="1" w:styleId="D7660BA8BE8440DCBE7F488F40729728">
    <w:name w:val="D7660BA8BE8440DCBE7F488F40729728"/>
    <w:rsid w:val="00A81B07"/>
  </w:style>
  <w:style w:type="paragraph" w:customStyle="1" w:styleId="0D67F0FF09CD43FB8449BEA63CDCAC86">
    <w:name w:val="0D67F0FF09CD43FB8449BEA63CDCAC86"/>
    <w:rsid w:val="00A81B07"/>
  </w:style>
  <w:style w:type="paragraph" w:customStyle="1" w:styleId="2B286CF9131A43E5A4ACD9C26FD704D4">
    <w:name w:val="2B286CF9131A43E5A4ACD9C26FD704D4"/>
    <w:rsid w:val="00A81B07"/>
  </w:style>
  <w:style w:type="paragraph" w:customStyle="1" w:styleId="3186152A23094477A5FCF53A40CC426E">
    <w:name w:val="3186152A23094477A5FCF53A40CC426E"/>
    <w:rsid w:val="00A81B07"/>
  </w:style>
  <w:style w:type="paragraph" w:customStyle="1" w:styleId="3C2B744428BF4E8BAE11B7020BB7F55F">
    <w:name w:val="3C2B744428BF4E8BAE11B7020BB7F55F"/>
    <w:rsid w:val="00A81B07"/>
  </w:style>
  <w:style w:type="paragraph" w:customStyle="1" w:styleId="B701EB7CD97D4AF4B3E090DDE9138304">
    <w:name w:val="B701EB7CD97D4AF4B3E090DDE9138304"/>
    <w:rsid w:val="00A81B07"/>
  </w:style>
  <w:style w:type="paragraph" w:customStyle="1" w:styleId="6216EA4BAEC945D4A06A3785068E553D">
    <w:name w:val="6216EA4BAEC945D4A06A3785068E553D"/>
    <w:rsid w:val="00A81B07"/>
  </w:style>
  <w:style w:type="paragraph" w:customStyle="1" w:styleId="0903C1C46E5445FC9E6766704B2EC8B9">
    <w:name w:val="0903C1C46E5445FC9E6766704B2EC8B9"/>
    <w:rsid w:val="00A81B07"/>
  </w:style>
  <w:style w:type="paragraph" w:customStyle="1" w:styleId="618BB34574DD405FAB15E1D3136E65CB">
    <w:name w:val="618BB34574DD405FAB15E1D3136E65CB"/>
    <w:rsid w:val="00A81B07"/>
  </w:style>
  <w:style w:type="paragraph" w:customStyle="1" w:styleId="B56489A4D2274D6FB1B93F85F73AD18A">
    <w:name w:val="B56489A4D2274D6FB1B93F85F73AD18A"/>
    <w:rsid w:val="00A81B07"/>
  </w:style>
  <w:style w:type="paragraph" w:customStyle="1" w:styleId="E2E26A0A8554494C92E8B20F9AADF98B">
    <w:name w:val="E2E26A0A8554494C92E8B20F9AADF98B"/>
    <w:rsid w:val="00A81B07"/>
  </w:style>
  <w:style w:type="paragraph" w:customStyle="1" w:styleId="8FE0445242A6462F9BDE5F864EB3E916">
    <w:name w:val="8FE0445242A6462F9BDE5F864EB3E916"/>
    <w:rsid w:val="00A81B07"/>
  </w:style>
  <w:style w:type="paragraph" w:customStyle="1" w:styleId="7E3EAA690A8E4049B98A3E960AE3639E">
    <w:name w:val="7E3EAA690A8E4049B98A3E960AE3639E"/>
    <w:rsid w:val="00A81B07"/>
  </w:style>
  <w:style w:type="paragraph" w:customStyle="1" w:styleId="A4232F0193F7498E9D2FC617BFD09905">
    <w:name w:val="A4232F0193F7498E9D2FC617BFD09905"/>
    <w:rsid w:val="00A81B07"/>
  </w:style>
  <w:style w:type="paragraph" w:customStyle="1" w:styleId="34D06E768AF9427BAD1D957195F6232E">
    <w:name w:val="34D06E768AF9427BAD1D957195F6232E"/>
    <w:rsid w:val="00A81B07"/>
  </w:style>
  <w:style w:type="paragraph" w:customStyle="1" w:styleId="42CD02737D454EE0943C3CC1465DC3C7">
    <w:name w:val="42CD02737D454EE0943C3CC1465DC3C7"/>
    <w:rsid w:val="00A81B07"/>
  </w:style>
  <w:style w:type="paragraph" w:customStyle="1" w:styleId="0896AD85E4B14C0E9B593E3D6E1DB2EA">
    <w:name w:val="0896AD85E4B14C0E9B593E3D6E1DB2EA"/>
    <w:rsid w:val="00A81B07"/>
  </w:style>
  <w:style w:type="paragraph" w:customStyle="1" w:styleId="ED98771953FC475B92FCAFC1351468F7">
    <w:name w:val="ED98771953FC475B92FCAFC1351468F7"/>
    <w:rsid w:val="00A81B07"/>
  </w:style>
  <w:style w:type="paragraph" w:customStyle="1" w:styleId="1C0560FAA6094FA59C476EFB8AA8471C">
    <w:name w:val="1C0560FAA6094FA59C476EFB8AA8471C"/>
    <w:rsid w:val="00A81B07"/>
  </w:style>
  <w:style w:type="paragraph" w:customStyle="1" w:styleId="4C0AF661BB44440E822F31A398F802A4">
    <w:name w:val="4C0AF661BB44440E822F31A398F802A4"/>
    <w:rsid w:val="00A81B07"/>
  </w:style>
  <w:style w:type="paragraph" w:customStyle="1" w:styleId="37CE5E6C2DB84452BFD19D511C641DE4">
    <w:name w:val="37CE5E6C2DB84452BFD19D511C641DE4"/>
    <w:rsid w:val="00A81B07"/>
  </w:style>
  <w:style w:type="paragraph" w:customStyle="1" w:styleId="A3622EB838D0464B9E5E5379C39DDB6A">
    <w:name w:val="A3622EB838D0464B9E5E5379C39DDB6A"/>
    <w:rsid w:val="00A81B07"/>
  </w:style>
  <w:style w:type="paragraph" w:customStyle="1" w:styleId="C0ABA7134DFD46F2846D09C82110A6EC">
    <w:name w:val="C0ABA7134DFD46F2846D09C82110A6EC"/>
    <w:rsid w:val="00A81B07"/>
  </w:style>
  <w:style w:type="paragraph" w:customStyle="1" w:styleId="A2AF7B7E2E5F46DF9B5091D9A72C5E7D">
    <w:name w:val="A2AF7B7E2E5F46DF9B5091D9A72C5E7D"/>
    <w:rsid w:val="00A81B07"/>
  </w:style>
  <w:style w:type="paragraph" w:customStyle="1" w:styleId="E798F62E65FB4F838A447020998032FD">
    <w:name w:val="E798F62E65FB4F838A447020998032FD"/>
    <w:rsid w:val="00A81B07"/>
  </w:style>
  <w:style w:type="paragraph" w:customStyle="1" w:styleId="B0D59CD64F4E4F28971415C5DF48C8B0">
    <w:name w:val="B0D59CD64F4E4F28971415C5DF48C8B0"/>
    <w:rsid w:val="00A81B07"/>
  </w:style>
  <w:style w:type="paragraph" w:customStyle="1" w:styleId="D0E5D8B1E03347BBBBFE754F57046998">
    <w:name w:val="D0E5D8B1E03347BBBBFE754F57046998"/>
    <w:rsid w:val="00A81B07"/>
  </w:style>
  <w:style w:type="paragraph" w:customStyle="1" w:styleId="936D0554E55C43F6A6216420A68D22A5">
    <w:name w:val="936D0554E55C43F6A6216420A68D22A5"/>
    <w:rsid w:val="00A81B07"/>
  </w:style>
  <w:style w:type="paragraph" w:customStyle="1" w:styleId="B4957098588144F8B8BFA939E94C2909">
    <w:name w:val="B4957098588144F8B8BFA939E94C2909"/>
    <w:rsid w:val="00A81B07"/>
  </w:style>
  <w:style w:type="paragraph" w:customStyle="1" w:styleId="87213B6A82E143AEA74F99090E99B612">
    <w:name w:val="87213B6A82E143AEA74F99090E99B612"/>
    <w:rsid w:val="00A81B07"/>
  </w:style>
  <w:style w:type="paragraph" w:customStyle="1" w:styleId="6239FA2B60C641D68C560873BF0822C7">
    <w:name w:val="6239FA2B60C641D68C560873BF0822C7"/>
    <w:rsid w:val="00954675"/>
  </w:style>
  <w:style w:type="paragraph" w:customStyle="1" w:styleId="844E5968ED3C4E63AAA92E1B0090C186">
    <w:name w:val="844E5968ED3C4E63AAA92E1B0090C186"/>
    <w:rsid w:val="00954675"/>
  </w:style>
  <w:style w:type="paragraph" w:customStyle="1" w:styleId="D6CE5F81EEBB4D6B8DC0CE3A922EF9A9">
    <w:name w:val="D6CE5F81EEBB4D6B8DC0CE3A922EF9A9"/>
    <w:rsid w:val="00954675"/>
  </w:style>
  <w:style w:type="paragraph" w:customStyle="1" w:styleId="A93A50AD7B47429E98723B06463D872A">
    <w:name w:val="A93A50AD7B47429E98723B06463D872A"/>
    <w:rsid w:val="00954675"/>
  </w:style>
  <w:style w:type="paragraph" w:customStyle="1" w:styleId="FEA32866611B48BEABC2598D079B475E">
    <w:name w:val="FEA32866611B48BEABC2598D079B475E"/>
    <w:rsid w:val="00954675"/>
  </w:style>
  <w:style w:type="paragraph" w:customStyle="1" w:styleId="597825B140204C59A32FF3FC2D37DAAF">
    <w:name w:val="597825B140204C59A32FF3FC2D37DAAF"/>
    <w:rsid w:val="00954675"/>
  </w:style>
  <w:style w:type="paragraph" w:customStyle="1" w:styleId="0D57B3609C4245769D3DACBD54F3875D">
    <w:name w:val="0D57B3609C4245769D3DACBD54F3875D"/>
    <w:rsid w:val="00954675"/>
  </w:style>
  <w:style w:type="paragraph" w:customStyle="1" w:styleId="4CC9393EF1AF451D95EA4D08E382261E">
    <w:name w:val="4CC9393EF1AF451D95EA4D08E382261E"/>
    <w:rsid w:val="00954675"/>
  </w:style>
  <w:style w:type="paragraph" w:customStyle="1" w:styleId="D1BDF22E6EEB441580263524813ADD98">
    <w:name w:val="D1BDF22E6EEB441580263524813ADD98"/>
    <w:rsid w:val="00954675"/>
  </w:style>
  <w:style w:type="paragraph" w:customStyle="1" w:styleId="06F688DC96F0454FBE9633007E618A8A">
    <w:name w:val="06F688DC96F0454FBE9633007E618A8A"/>
    <w:rsid w:val="00954675"/>
  </w:style>
  <w:style w:type="paragraph" w:customStyle="1" w:styleId="4D74452D094A4F79AACAE0ECB71DA6ED">
    <w:name w:val="4D74452D094A4F79AACAE0ECB71DA6ED"/>
    <w:rsid w:val="00954675"/>
  </w:style>
  <w:style w:type="paragraph" w:customStyle="1" w:styleId="BC6680F1BCE84383A6F4096251495756">
    <w:name w:val="BC6680F1BCE84383A6F4096251495756"/>
    <w:rsid w:val="00954675"/>
  </w:style>
  <w:style w:type="paragraph" w:customStyle="1" w:styleId="5D2D26CB8AED4468968BDEFEAFD6EB35">
    <w:name w:val="5D2D26CB8AED4468968BDEFEAFD6EB35"/>
    <w:rsid w:val="00954675"/>
  </w:style>
  <w:style w:type="paragraph" w:customStyle="1" w:styleId="7C35AB3C13EB453784EADA6ACBFBEE21">
    <w:name w:val="7C35AB3C13EB453784EADA6ACBFBEE21"/>
    <w:rsid w:val="00954675"/>
  </w:style>
  <w:style w:type="paragraph" w:customStyle="1" w:styleId="D11DC994C9BF449AA7D52F59D7DB19E1">
    <w:name w:val="D11DC994C9BF449AA7D52F59D7DB19E1"/>
    <w:rsid w:val="00954675"/>
  </w:style>
  <w:style w:type="paragraph" w:customStyle="1" w:styleId="4A1E3E84926D4336A92047AC0B9E7CEB">
    <w:name w:val="4A1E3E84926D4336A92047AC0B9E7CEB"/>
    <w:rsid w:val="00954675"/>
  </w:style>
  <w:style w:type="paragraph" w:customStyle="1" w:styleId="832789E894824C508E1CA8FCF5426055">
    <w:name w:val="832789E894824C508E1CA8FCF5426055"/>
    <w:rsid w:val="00954675"/>
  </w:style>
  <w:style w:type="paragraph" w:customStyle="1" w:styleId="D260E6BD7ED74C9B81465A2876833ECD">
    <w:name w:val="D260E6BD7ED74C9B81465A2876833ECD"/>
    <w:rsid w:val="00954675"/>
  </w:style>
  <w:style w:type="paragraph" w:customStyle="1" w:styleId="707771CCFA0B46E4AB13AA55F16D2706">
    <w:name w:val="707771CCFA0B46E4AB13AA55F16D2706"/>
    <w:rsid w:val="00954675"/>
  </w:style>
  <w:style w:type="paragraph" w:customStyle="1" w:styleId="746E2C788CFB4E5DA977CD5FB14864C1">
    <w:name w:val="746E2C788CFB4E5DA977CD5FB14864C1"/>
    <w:rsid w:val="00954675"/>
  </w:style>
  <w:style w:type="paragraph" w:customStyle="1" w:styleId="7E735E5B995141CB990B437A36EEA313">
    <w:name w:val="7E735E5B995141CB990B437A36EEA313"/>
    <w:rsid w:val="00954675"/>
  </w:style>
  <w:style w:type="paragraph" w:customStyle="1" w:styleId="11D571FEF1D648ADBCA44A666CED7A20">
    <w:name w:val="11D571FEF1D648ADBCA44A666CED7A20"/>
    <w:rsid w:val="00954675"/>
  </w:style>
  <w:style w:type="paragraph" w:customStyle="1" w:styleId="77D9E92523074B6C82B65F50266BBFE4">
    <w:name w:val="77D9E92523074B6C82B65F50266BBFE4"/>
    <w:rsid w:val="00954675"/>
  </w:style>
  <w:style w:type="paragraph" w:customStyle="1" w:styleId="57A474A099BF446FB1920CE76D6AD4F4">
    <w:name w:val="57A474A099BF446FB1920CE76D6AD4F4"/>
    <w:rsid w:val="00954675"/>
  </w:style>
  <w:style w:type="paragraph" w:customStyle="1" w:styleId="1CFF1A356FE04488A373A42BC9BFBE42">
    <w:name w:val="1CFF1A356FE04488A373A42BC9BFBE42"/>
    <w:rsid w:val="00954675"/>
  </w:style>
  <w:style w:type="paragraph" w:customStyle="1" w:styleId="4A1C5FE8062E48128B75BC685F377FD8">
    <w:name w:val="4A1C5FE8062E48128B75BC685F377FD8"/>
    <w:rsid w:val="00954675"/>
  </w:style>
  <w:style w:type="paragraph" w:customStyle="1" w:styleId="7E6D1D8283404055901170C11871F820">
    <w:name w:val="7E6D1D8283404055901170C11871F820"/>
    <w:rsid w:val="00954675"/>
  </w:style>
  <w:style w:type="paragraph" w:customStyle="1" w:styleId="0612CF00E4DC4D3D9ED0B08E1E0EF176">
    <w:name w:val="0612CF00E4DC4D3D9ED0B08E1E0EF176"/>
    <w:rsid w:val="00954675"/>
  </w:style>
  <w:style w:type="paragraph" w:customStyle="1" w:styleId="9B75C606FA54460C880BF88811F412CB">
    <w:name w:val="9B75C606FA54460C880BF88811F412CB"/>
    <w:rsid w:val="00954675"/>
  </w:style>
  <w:style w:type="paragraph" w:customStyle="1" w:styleId="DDB88C6864BC48F4894B9AA04BAA253E">
    <w:name w:val="DDB88C6864BC48F4894B9AA04BAA253E"/>
    <w:rsid w:val="00954675"/>
  </w:style>
  <w:style w:type="paragraph" w:customStyle="1" w:styleId="491B06D92A70441EA7DFFBB7A462EC0B">
    <w:name w:val="491B06D92A70441EA7DFFBB7A462EC0B"/>
    <w:rsid w:val="00954675"/>
  </w:style>
  <w:style w:type="paragraph" w:customStyle="1" w:styleId="578ECE1D82C0429388997ECABFFD72BD">
    <w:name w:val="578ECE1D82C0429388997ECABFFD72BD"/>
    <w:rsid w:val="00954675"/>
  </w:style>
  <w:style w:type="paragraph" w:customStyle="1" w:styleId="C2C197D642AB443786B45D1CFC78E851">
    <w:name w:val="C2C197D642AB443786B45D1CFC78E851"/>
    <w:rsid w:val="00954675"/>
  </w:style>
  <w:style w:type="paragraph" w:customStyle="1" w:styleId="FF412107B7EE493BA4CB849971A87092">
    <w:name w:val="FF412107B7EE493BA4CB849971A87092"/>
    <w:rsid w:val="00954675"/>
  </w:style>
  <w:style w:type="paragraph" w:customStyle="1" w:styleId="2FC3C6DA0608447CB4DDFCF41432D71D">
    <w:name w:val="2FC3C6DA0608447CB4DDFCF41432D71D"/>
    <w:rsid w:val="00954675"/>
  </w:style>
  <w:style w:type="paragraph" w:customStyle="1" w:styleId="B05E0FBDD7D745778DD2A7948A9DE227">
    <w:name w:val="B05E0FBDD7D745778DD2A7948A9DE227"/>
    <w:rsid w:val="00954675"/>
  </w:style>
  <w:style w:type="paragraph" w:customStyle="1" w:styleId="93BDAE23C530498E85C48849600201C8">
    <w:name w:val="93BDAE23C530498E85C48849600201C8"/>
    <w:rsid w:val="00954675"/>
  </w:style>
  <w:style w:type="paragraph" w:customStyle="1" w:styleId="C50F61BA89E44242931D6729AD554520">
    <w:name w:val="C50F61BA89E44242931D6729AD554520"/>
    <w:rsid w:val="00954675"/>
  </w:style>
  <w:style w:type="paragraph" w:customStyle="1" w:styleId="AA1E327F97A54E66958A41B8C31CEFB7">
    <w:name w:val="AA1E327F97A54E66958A41B8C31CEFB7"/>
    <w:rsid w:val="00954675"/>
  </w:style>
  <w:style w:type="paragraph" w:customStyle="1" w:styleId="94D2D44AE6AE4AE28AE2BA24BED74156">
    <w:name w:val="94D2D44AE6AE4AE28AE2BA24BED74156"/>
    <w:rsid w:val="00954675"/>
  </w:style>
  <w:style w:type="paragraph" w:customStyle="1" w:styleId="1A07393F87B04BB5933B953A2345DCD6">
    <w:name w:val="1A07393F87B04BB5933B953A2345DCD6"/>
    <w:rsid w:val="00954675"/>
  </w:style>
  <w:style w:type="paragraph" w:customStyle="1" w:styleId="0D3F822357A94BB69F136ED00E33C3A2">
    <w:name w:val="0D3F822357A94BB69F136ED00E33C3A2"/>
    <w:rsid w:val="00954675"/>
  </w:style>
  <w:style w:type="paragraph" w:customStyle="1" w:styleId="B4FD5D838B4843308E309BCD799CF888">
    <w:name w:val="B4FD5D838B4843308E309BCD799CF888"/>
    <w:rsid w:val="00974648"/>
  </w:style>
  <w:style w:type="paragraph" w:customStyle="1" w:styleId="A180FA9808FA4B16984D4CD2543F7B5D">
    <w:name w:val="A180FA9808FA4B16984D4CD2543F7B5D"/>
    <w:rsid w:val="00974648"/>
  </w:style>
  <w:style w:type="paragraph" w:customStyle="1" w:styleId="3F3CB008B8504127984ECF85144F72B6">
    <w:name w:val="3F3CB008B8504127984ECF85144F72B6"/>
    <w:rsid w:val="00974648"/>
  </w:style>
  <w:style w:type="paragraph" w:customStyle="1" w:styleId="E38F40D4C534412CABDB3A58D71480F9">
    <w:name w:val="E38F40D4C534412CABDB3A58D71480F9"/>
    <w:rsid w:val="00974648"/>
  </w:style>
  <w:style w:type="paragraph" w:customStyle="1" w:styleId="E48F8E16302F44228E410B007926A4FD">
    <w:name w:val="E48F8E16302F44228E410B007926A4FD"/>
    <w:rsid w:val="00974648"/>
  </w:style>
  <w:style w:type="paragraph" w:customStyle="1" w:styleId="E51BC63A17C44418BACDCA5CF2762DA3">
    <w:name w:val="E51BC63A17C44418BACDCA5CF2762DA3"/>
    <w:rsid w:val="00974648"/>
  </w:style>
  <w:style w:type="paragraph" w:customStyle="1" w:styleId="580C85B8037B4EBA8EAA3491F1AB04D1">
    <w:name w:val="580C85B8037B4EBA8EAA3491F1AB04D1"/>
    <w:rsid w:val="00974648"/>
  </w:style>
  <w:style w:type="paragraph" w:customStyle="1" w:styleId="3EDB16D59B6148A4A90DE226CC7D6280">
    <w:name w:val="3EDB16D59B6148A4A90DE226CC7D6280"/>
    <w:rsid w:val="00974648"/>
  </w:style>
  <w:style w:type="paragraph" w:customStyle="1" w:styleId="B3F5E167FCE945E696A7E0348AFCB687">
    <w:name w:val="B3F5E167FCE945E696A7E0348AFCB687"/>
    <w:rsid w:val="00974648"/>
  </w:style>
  <w:style w:type="paragraph" w:customStyle="1" w:styleId="0E3FEFB30DF4472EB3D6C37534AFDFC2">
    <w:name w:val="0E3FEFB30DF4472EB3D6C37534AFDFC2"/>
    <w:rsid w:val="00974648"/>
  </w:style>
  <w:style w:type="paragraph" w:customStyle="1" w:styleId="3483707409104D4C88EA329E48931A9A">
    <w:name w:val="3483707409104D4C88EA329E48931A9A"/>
    <w:rsid w:val="00974648"/>
  </w:style>
  <w:style w:type="paragraph" w:customStyle="1" w:styleId="C27677841F6745328DC73BCF48AFCB45">
    <w:name w:val="C27677841F6745328DC73BCF48AFCB45"/>
    <w:rsid w:val="00974648"/>
  </w:style>
  <w:style w:type="paragraph" w:customStyle="1" w:styleId="915D16F8EE9A4C8E92F7833B224434DA">
    <w:name w:val="915D16F8EE9A4C8E92F7833B224434DA"/>
    <w:rsid w:val="00974648"/>
  </w:style>
  <w:style w:type="paragraph" w:customStyle="1" w:styleId="BCA9805E9A7542D6AC0A763AD816B214">
    <w:name w:val="BCA9805E9A7542D6AC0A763AD816B214"/>
    <w:rsid w:val="00974648"/>
  </w:style>
  <w:style w:type="paragraph" w:customStyle="1" w:styleId="22A82703AFA04A28B4D77C3C0BE8F9E8">
    <w:name w:val="22A82703AFA04A28B4D77C3C0BE8F9E8"/>
    <w:rsid w:val="00974648"/>
  </w:style>
  <w:style w:type="paragraph" w:customStyle="1" w:styleId="CEE5C9A40DF54174999EB9C793435922">
    <w:name w:val="CEE5C9A40DF54174999EB9C793435922"/>
    <w:rsid w:val="00974648"/>
  </w:style>
  <w:style w:type="paragraph" w:customStyle="1" w:styleId="C44034290A1340D18C4F3C29A294B338">
    <w:name w:val="C44034290A1340D18C4F3C29A294B338"/>
    <w:rsid w:val="00974648"/>
  </w:style>
  <w:style w:type="paragraph" w:customStyle="1" w:styleId="62D214F273E74BAFA9B584908C2334D7">
    <w:name w:val="62D214F273E74BAFA9B584908C2334D7"/>
    <w:rsid w:val="00974648"/>
  </w:style>
  <w:style w:type="paragraph" w:customStyle="1" w:styleId="BB6C2FD5C8464F35A3AAF01008D55048">
    <w:name w:val="BB6C2FD5C8464F35A3AAF01008D55048"/>
    <w:rsid w:val="00F40810"/>
  </w:style>
  <w:style w:type="paragraph" w:customStyle="1" w:styleId="3BCD23FC3CB148CAB4D486527D9B4040">
    <w:name w:val="3BCD23FC3CB148CAB4D486527D9B4040"/>
    <w:rsid w:val="00F40810"/>
  </w:style>
  <w:style w:type="paragraph" w:customStyle="1" w:styleId="AE65960D444F404AAB30F6E589D4D637">
    <w:name w:val="AE65960D444F404AAB30F6E589D4D637"/>
    <w:rsid w:val="00F40810"/>
  </w:style>
  <w:style w:type="paragraph" w:customStyle="1" w:styleId="A539F2A098B74583A238F7C16C0BDB00">
    <w:name w:val="A539F2A098B74583A238F7C16C0BDB00"/>
    <w:rsid w:val="00F40810"/>
  </w:style>
  <w:style w:type="paragraph" w:customStyle="1" w:styleId="C2E0CE892CB740F393F2969DA6D2BA45">
    <w:name w:val="C2E0CE892CB740F393F2969DA6D2BA45"/>
    <w:rsid w:val="00F40810"/>
  </w:style>
  <w:style w:type="paragraph" w:customStyle="1" w:styleId="73F71B08DAFE48C58EEB52E77B3A47D2">
    <w:name w:val="73F71B08DAFE48C58EEB52E77B3A47D2"/>
    <w:rsid w:val="00F40810"/>
  </w:style>
  <w:style w:type="paragraph" w:customStyle="1" w:styleId="83972D6AE41145CA8D38D6EB2076417D">
    <w:name w:val="83972D6AE41145CA8D38D6EB2076417D"/>
    <w:rsid w:val="00F40810"/>
  </w:style>
  <w:style w:type="paragraph" w:customStyle="1" w:styleId="CD015F549A714329A6E73E09C4C22676">
    <w:name w:val="CD015F549A714329A6E73E09C4C22676"/>
    <w:rsid w:val="00F40810"/>
  </w:style>
  <w:style w:type="paragraph" w:customStyle="1" w:styleId="F9DEFFBB61B4475DB6E1D3B15A0DC019">
    <w:name w:val="F9DEFFBB61B4475DB6E1D3B15A0DC019"/>
    <w:rsid w:val="00F40810"/>
  </w:style>
  <w:style w:type="paragraph" w:customStyle="1" w:styleId="6ED6485F15924BE0A535DC29AB9BBFA0">
    <w:name w:val="6ED6485F15924BE0A535DC29AB9BBFA0"/>
    <w:rsid w:val="00F40810"/>
  </w:style>
  <w:style w:type="paragraph" w:customStyle="1" w:styleId="C054529F68F34400893E282A12E3C359">
    <w:name w:val="C054529F68F34400893E282A12E3C359"/>
    <w:rsid w:val="00F40810"/>
  </w:style>
  <w:style w:type="paragraph" w:customStyle="1" w:styleId="24055A7BBCA245D59F31A4C1669DB714">
    <w:name w:val="24055A7BBCA245D59F31A4C1669DB714"/>
    <w:rsid w:val="00F40810"/>
  </w:style>
  <w:style w:type="paragraph" w:customStyle="1" w:styleId="A8296C51CDC54452A6A3EAB8A0005809">
    <w:name w:val="A8296C51CDC54452A6A3EAB8A0005809"/>
    <w:rsid w:val="00F40810"/>
  </w:style>
  <w:style w:type="paragraph" w:customStyle="1" w:styleId="01386B6EC3F9471595350CE20FD46C6F">
    <w:name w:val="01386B6EC3F9471595350CE20FD46C6F"/>
    <w:rsid w:val="00F40810"/>
  </w:style>
  <w:style w:type="paragraph" w:customStyle="1" w:styleId="B14C4CC6AB1E42D882DA09AB8167A47C">
    <w:name w:val="B14C4CC6AB1E42D882DA09AB8167A47C"/>
    <w:rsid w:val="00F40810"/>
  </w:style>
  <w:style w:type="paragraph" w:customStyle="1" w:styleId="88465ACC79BB4CC2993C406BD732E3DF">
    <w:name w:val="88465ACC79BB4CC2993C406BD732E3DF"/>
    <w:rsid w:val="00F40810"/>
  </w:style>
  <w:style w:type="paragraph" w:customStyle="1" w:styleId="43670F6E2443474FB9F0F75836E3E936">
    <w:name w:val="43670F6E2443474FB9F0F75836E3E936"/>
    <w:rsid w:val="00F40810"/>
  </w:style>
  <w:style w:type="paragraph" w:customStyle="1" w:styleId="EE278E286F754848825FFF37D1CE84E9">
    <w:name w:val="EE278E286F754848825FFF37D1CE84E9"/>
    <w:rsid w:val="00F40810"/>
  </w:style>
  <w:style w:type="paragraph" w:customStyle="1" w:styleId="D8F45DA93FE8493F972D10FBCDB4D41F">
    <w:name w:val="D8F45DA93FE8493F972D10FBCDB4D41F"/>
    <w:rsid w:val="00F40810"/>
  </w:style>
  <w:style w:type="paragraph" w:customStyle="1" w:styleId="0E77F263DBC74BCCBAFFAF20AD06D510">
    <w:name w:val="0E77F263DBC74BCCBAFFAF20AD06D510"/>
    <w:rsid w:val="00F40810"/>
  </w:style>
  <w:style w:type="paragraph" w:customStyle="1" w:styleId="6358439EF12B4132A8F4BD37477E6C01">
    <w:name w:val="6358439EF12B4132A8F4BD37477E6C01"/>
    <w:rsid w:val="00F40810"/>
  </w:style>
  <w:style w:type="paragraph" w:customStyle="1" w:styleId="A06B60DE1E964193A1A63F1AB3F5D192">
    <w:name w:val="A06B60DE1E964193A1A63F1AB3F5D192"/>
    <w:rsid w:val="00F40810"/>
  </w:style>
  <w:style w:type="paragraph" w:customStyle="1" w:styleId="89641F69E85C4ED4A893DCDEAACD6729">
    <w:name w:val="89641F69E85C4ED4A893DCDEAACD6729"/>
    <w:rsid w:val="00F40810"/>
  </w:style>
  <w:style w:type="paragraph" w:customStyle="1" w:styleId="C3907D09C8034D21B23279E2CD631AED">
    <w:name w:val="C3907D09C8034D21B23279E2CD631AED"/>
    <w:rsid w:val="00F40810"/>
  </w:style>
  <w:style w:type="paragraph" w:customStyle="1" w:styleId="3B2B38B9B6AF49259C5D9F93124F9BEA">
    <w:name w:val="3B2B38B9B6AF49259C5D9F93124F9BEA"/>
    <w:rsid w:val="00F40810"/>
  </w:style>
  <w:style w:type="paragraph" w:customStyle="1" w:styleId="B7B1EDD64DF240A9BA65DF12CFF9BA4D">
    <w:name w:val="B7B1EDD64DF240A9BA65DF12CFF9BA4D"/>
    <w:rsid w:val="00F40810"/>
  </w:style>
  <w:style w:type="paragraph" w:customStyle="1" w:styleId="6FD0CE6238B84E43969919EBA10C5B73">
    <w:name w:val="6FD0CE6238B84E43969919EBA10C5B73"/>
    <w:rsid w:val="00F40810"/>
  </w:style>
  <w:style w:type="paragraph" w:customStyle="1" w:styleId="E638D9161D5745DC94D8412328B2B0C6">
    <w:name w:val="E638D9161D5745DC94D8412328B2B0C6"/>
    <w:rsid w:val="00F40810"/>
  </w:style>
  <w:style w:type="paragraph" w:customStyle="1" w:styleId="237E4B23176F4CF99AB0B1F64DBA1460">
    <w:name w:val="237E4B23176F4CF99AB0B1F64DBA1460"/>
    <w:rsid w:val="00F40810"/>
  </w:style>
  <w:style w:type="paragraph" w:customStyle="1" w:styleId="DAF268D558EB4BCA96E6589902624F76">
    <w:name w:val="DAF268D558EB4BCA96E6589902624F76"/>
    <w:rsid w:val="00F40810"/>
  </w:style>
  <w:style w:type="paragraph" w:customStyle="1" w:styleId="62A449A4F48B45BCB6485DA75731938F">
    <w:name w:val="62A449A4F48B45BCB6485DA75731938F"/>
    <w:rsid w:val="00F40810"/>
  </w:style>
  <w:style w:type="paragraph" w:customStyle="1" w:styleId="D2B8BC5417B94710867215CD09BB4746">
    <w:name w:val="D2B8BC5417B94710867215CD09BB4746"/>
    <w:rsid w:val="00F40810"/>
  </w:style>
  <w:style w:type="paragraph" w:customStyle="1" w:styleId="F5FFDB87E503422E8DC0AA70CF6A67BB">
    <w:name w:val="F5FFDB87E503422E8DC0AA70CF6A67BB"/>
    <w:rsid w:val="00F40810"/>
  </w:style>
  <w:style w:type="paragraph" w:customStyle="1" w:styleId="648373F162564C51BD9BC66BBB6C98BD">
    <w:name w:val="648373F162564C51BD9BC66BBB6C98BD"/>
    <w:rsid w:val="00F40810"/>
  </w:style>
  <w:style w:type="paragraph" w:customStyle="1" w:styleId="BA9B51BD3E524DCE9758D900C4885938">
    <w:name w:val="BA9B51BD3E524DCE9758D900C4885938"/>
    <w:rsid w:val="00F40810"/>
  </w:style>
  <w:style w:type="paragraph" w:customStyle="1" w:styleId="04C40C5D7B574C02AA72C83C1B444115">
    <w:name w:val="04C40C5D7B574C02AA72C83C1B444115"/>
    <w:rsid w:val="00F40810"/>
  </w:style>
  <w:style w:type="paragraph" w:customStyle="1" w:styleId="FCEC2F7C8BB94D6CABE4092A461E67F2">
    <w:name w:val="FCEC2F7C8BB94D6CABE4092A461E67F2"/>
    <w:rsid w:val="00F40810"/>
  </w:style>
  <w:style w:type="paragraph" w:customStyle="1" w:styleId="BDE1838272DA4C35B097DC9ABCE61E89">
    <w:name w:val="BDE1838272DA4C35B097DC9ABCE61E89"/>
    <w:rsid w:val="00F40810"/>
  </w:style>
  <w:style w:type="paragraph" w:customStyle="1" w:styleId="737DE87A21FD4C5BB1935AA8E761DE89">
    <w:name w:val="737DE87A21FD4C5BB1935AA8E761DE89"/>
    <w:rsid w:val="00F40810"/>
  </w:style>
  <w:style w:type="paragraph" w:customStyle="1" w:styleId="E7B2CE6979B0459E8FF89AE6D9F67E42">
    <w:name w:val="E7B2CE6979B0459E8FF89AE6D9F67E42"/>
    <w:rsid w:val="00F40810"/>
  </w:style>
  <w:style w:type="paragraph" w:customStyle="1" w:styleId="0B2301687C2B4025A4DE77B97AF4BB0C">
    <w:name w:val="0B2301687C2B4025A4DE77B97AF4BB0C"/>
    <w:rsid w:val="00F40810"/>
  </w:style>
  <w:style w:type="paragraph" w:customStyle="1" w:styleId="575E8937CBBB49619370DF1DEE0E9902">
    <w:name w:val="575E8937CBBB49619370DF1DEE0E9902"/>
    <w:rsid w:val="00F40810"/>
  </w:style>
  <w:style w:type="paragraph" w:customStyle="1" w:styleId="D582BDF289974D339F31CB3DEA0D6E4C">
    <w:name w:val="D582BDF289974D339F31CB3DEA0D6E4C"/>
    <w:rsid w:val="00F40810"/>
  </w:style>
  <w:style w:type="paragraph" w:customStyle="1" w:styleId="E96905E6E0CB4CAFA0FD26361AE3302F">
    <w:name w:val="E96905E6E0CB4CAFA0FD26361AE3302F"/>
    <w:rsid w:val="00F40810"/>
  </w:style>
  <w:style w:type="paragraph" w:customStyle="1" w:styleId="4C00B9D18D5F451C98D7D99F6A02AF29">
    <w:name w:val="4C00B9D18D5F451C98D7D99F6A02AF29"/>
    <w:rsid w:val="00F40810"/>
  </w:style>
  <w:style w:type="paragraph" w:customStyle="1" w:styleId="DC53E023CEFC413D9C0C2B958CB3A695">
    <w:name w:val="DC53E023CEFC413D9C0C2B958CB3A695"/>
    <w:rsid w:val="00F40810"/>
  </w:style>
  <w:style w:type="paragraph" w:customStyle="1" w:styleId="31F033CC87214CBF8EB6283D2AB9319A">
    <w:name w:val="31F033CC87214CBF8EB6283D2AB9319A"/>
    <w:rsid w:val="00F40810"/>
  </w:style>
  <w:style w:type="paragraph" w:customStyle="1" w:styleId="4592B0C3C3F84E13AA18A9CE576B08C4">
    <w:name w:val="4592B0C3C3F84E13AA18A9CE576B08C4"/>
    <w:rsid w:val="00F40810"/>
  </w:style>
  <w:style w:type="paragraph" w:customStyle="1" w:styleId="682165E66A28490D9BB6CA89A8BD63B1">
    <w:name w:val="682165E66A28490D9BB6CA89A8BD63B1"/>
    <w:rsid w:val="00F40810"/>
  </w:style>
  <w:style w:type="paragraph" w:customStyle="1" w:styleId="6B556FEB932A48B8AA67A1218543AE84">
    <w:name w:val="6B556FEB932A48B8AA67A1218543AE84"/>
    <w:rsid w:val="00F40810"/>
  </w:style>
  <w:style w:type="paragraph" w:customStyle="1" w:styleId="5BE4C53E148C428DAA664A17D7AE7A78">
    <w:name w:val="5BE4C53E148C428DAA664A17D7AE7A78"/>
    <w:rsid w:val="00F40810"/>
  </w:style>
  <w:style w:type="paragraph" w:customStyle="1" w:styleId="3E63D8AF6A4C4580A70688C405812CFB">
    <w:name w:val="3E63D8AF6A4C4580A70688C405812CFB"/>
    <w:rsid w:val="00F40810"/>
  </w:style>
  <w:style w:type="paragraph" w:customStyle="1" w:styleId="206721D198494D74ABDC8A98BED10AE5">
    <w:name w:val="206721D198494D74ABDC8A98BED10AE5"/>
    <w:rsid w:val="00F40810"/>
  </w:style>
  <w:style w:type="paragraph" w:customStyle="1" w:styleId="297BF3E837F84B0983BD8D6942C213EB">
    <w:name w:val="297BF3E837F84B0983BD8D6942C213EB"/>
    <w:rsid w:val="00F40810"/>
  </w:style>
  <w:style w:type="paragraph" w:customStyle="1" w:styleId="5808FE8B8E644CDB890C3CFDFE50FF19">
    <w:name w:val="5808FE8B8E644CDB890C3CFDFE50FF19"/>
    <w:rsid w:val="00F40810"/>
  </w:style>
  <w:style w:type="paragraph" w:customStyle="1" w:styleId="94200B0A09B249828A7D2E7E9DC9389A">
    <w:name w:val="94200B0A09B249828A7D2E7E9DC9389A"/>
    <w:rsid w:val="00F40810"/>
  </w:style>
  <w:style w:type="paragraph" w:customStyle="1" w:styleId="564157FEB2AA49BBA2E00F0E850EB039">
    <w:name w:val="564157FEB2AA49BBA2E00F0E850EB039"/>
    <w:rsid w:val="00F40810"/>
  </w:style>
  <w:style w:type="paragraph" w:customStyle="1" w:styleId="BD982FF3A82F4CA999AA86EF1A817BB7">
    <w:name w:val="BD982FF3A82F4CA999AA86EF1A817BB7"/>
    <w:rsid w:val="00F40810"/>
  </w:style>
  <w:style w:type="paragraph" w:customStyle="1" w:styleId="B107DE98C3974386BE7B882434E29310">
    <w:name w:val="B107DE98C3974386BE7B882434E29310"/>
    <w:rsid w:val="00F40810"/>
  </w:style>
  <w:style w:type="paragraph" w:customStyle="1" w:styleId="CF7217C2BA4E45A68F9C1CED7074A99B">
    <w:name w:val="CF7217C2BA4E45A68F9C1CED7074A99B"/>
    <w:rsid w:val="00F40810"/>
  </w:style>
  <w:style w:type="paragraph" w:customStyle="1" w:styleId="F4C73F9B219F403399440B1EF4A2D217">
    <w:name w:val="F4C73F9B219F403399440B1EF4A2D217"/>
    <w:rsid w:val="00F40810"/>
  </w:style>
  <w:style w:type="paragraph" w:customStyle="1" w:styleId="586DD98F6EC340EE8598A6CBE8032037">
    <w:name w:val="586DD98F6EC340EE8598A6CBE8032037"/>
    <w:rsid w:val="00F40810"/>
  </w:style>
  <w:style w:type="paragraph" w:customStyle="1" w:styleId="B02B3FCEB68E4956B32D91235D28F90F">
    <w:name w:val="B02B3FCEB68E4956B32D91235D28F90F"/>
    <w:rsid w:val="00F40810"/>
  </w:style>
  <w:style w:type="paragraph" w:customStyle="1" w:styleId="46F18EF8F87E497A8E4FE97EC23B2EE6">
    <w:name w:val="46F18EF8F87E497A8E4FE97EC23B2EE6"/>
    <w:rsid w:val="00F40810"/>
  </w:style>
  <w:style w:type="paragraph" w:customStyle="1" w:styleId="DE09C76E9971470CA10559C1472CDF6E">
    <w:name w:val="DE09C76E9971470CA10559C1472CDF6E"/>
    <w:rsid w:val="00F40810"/>
  </w:style>
  <w:style w:type="paragraph" w:customStyle="1" w:styleId="BD6481A054A44028845C50A56D97CA6D">
    <w:name w:val="BD6481A054A44028845C50A56D97CA6D"/>
    <w:rsid w:val="00F40810"/>
  </w:style>
  <w:style w:type="paragraph" w:customStyle="1" w:styleId="CD9B3B6DB2244593ADBBF9D002881BCD">
    <w:name w:val="CD9B3B6DB2244593ADBBF9D002881BCD"/>
    <w:rsid w:val="00F40810"/>
  </w:style>
  <w:style w:type="paragraph" w:customStyle="1" w:styleId="931FC994983F4B73907C725BC4640DE0">
    <w:name w:val="931FC994983F4B73907C725BC4640DE0"/>
    <w:rsid w:val="00F40810"/>
  </w:style>
  <w:style w:type="paragraph" w:customStyle="1" w:styleId="9A79D5E832E543A6887B383AD4978200">
    <w:name w:val="9A79D5E832E543A6887B383AD4978200"/>
    <w:rsid w:val="00F40810"/>
  </w:style>
  <w:style w:type="paragraph" w:customStyle="1" w:styleId="FAF599C7F9B943BD86EC7A24C13FCFA8">
    <w:name w:val="FAF599C7F9B943BD86EC7A24C13FCFA8"/>
    <w:rsid w:val="00F40810"/>
  </w:style>
  <w:style w:type="paragraph" w:customStyle="1" w:styleId="3B73777AF87C4B91A1EA2045C07CA911">
    <w:name w:val="3B73777AF87C4B91A1EA2045C07CA911"/>
    <w:rsid w:val="00F40810"/>
  </w:style>
  <w:style w:type="paragraph" w:customStyle="1" w:styleId="AC258E4A06BD460A8A66A5F630A47804">
    <w:name w:val="AC258E4A06BD460A8A66A5F630A47804"/>
    <w:rsid w:val="00F40810"/>
  </w:style>
  <w:style w:type="paragraph" w:customStyle="1" w:styleId="0ABCA8AE2B204448B353832091F8E97B">
    <w:name w:val="0ABCA8AE2B204448B353832091F8E97B"/>
    <w:rsid w:val="00F40810"/>
  </w:style>
  <w:style w:type="paragraph" w:customStyle="1" w:styleId="8888BB5D831D451887823C18F54B9458">
    <w:name w:val="8888BB5D831D451887823C18F54B9458"/>
    <w:rsid w:val="00F40810"/>
  </w:style>
  <w:style w:type="paragraph" w:customStyle="1" w:styleId="14E3AC50EC6D4ADF9A3C961C8F5D4693">
    <w:name w:val="14E3AC50EC6D4ADF9A3C961C8F5D4693"/>
    <w:rsid w:val="00F40810"/>
  </w:style>
  <w:style w:type="paragraph" w:customStyle="1" w:styleId="76448F466A5C4C96B39687364E947379">
    <w:name w:val="76448F466A5C4C96B39687364E947379"/>
    <w:rsid w:val="00F40810"/>
  </w:style>
  <w:style w:type="paragraph" w:customStyle="1" w:styleId="B7888E47600C42A58312A4AA3DE394AE">
    <w:name w:val="B7888E47600C42A58312A4AA3DE394AE"/>
    <w:rsid w:val="00F40810"/>
  </w:style>
  <w:style w:type="paragraph" w:customStyle="1" w:styleId="E37D9F0CB6014B85B7EE13E69E24B740">
    <w:name w:val="E37D9F0CB6014B85B7EE13E69E24B740"/>
    <w:rsid w:val="00F40810"/>
  </w:style>
  <w:style w:type="paragraph" w:customStyle="1" w:styleId="6B860513F5264B898245EF243E75C2C6">
    <w:name w:val="6B860513F5264B898245EF243E75C2C6"/>
    <w:rsid w:val="00F40810"/>
  </w:style>
  <w:style w:type="paragraph" w:customStyle="1" w:styleId="B5532BBA06514C24A51EFE68538EB623">
    <w:name w:val="B5532BBA06514C24A51EFE68538EB623"/>
    <w:rsid w:val="00F40810"/>
  </w:style>
  <w:style w:type="paragraph" w:customStyle="1" w:styleId="765966890A0945199A95F508E7B49A95">
    <w:name w:val="765966890A0945199A95F508E7B49A95"/>
    <w:rsid w:val="00F40810"/>
  </w:style>
  <w:style w:type="paragraph" w:customStyle="1" w:styleId="A7487F5ABF8B424E8FFEB06C555F5494">
    <w:name w:val="A7487F5ABF8B424E8FFEB06C555F5494"/>
    <w:rsid w:val="00F40810"/>
  </w:style>
  <w:style w:type="paragraph" w:customStyle="1" w:styleId="E9004D84263846EDA87398D66767E944">
    <w:name w:val="E9004D84263846EDA87398D66767E944"/>
    <w:rsid w:val="00F40810"/>
  </w:style>
  <w:style w:type="paragraph" w:customStyle="1" w:styleId="61E5E216B520483DAC2C738CEFA24408">
    <w:name w:val="61E5E216B520483DAC2C738CEFA24408"/>
    <w:rsid w:val="00F40810"/>
  </w:style>
  <w:style w:type="paragraph" w:customStyle="1" w:styleId="A9EBA5BF15E9454C968D58D9195B8835">
    <w:name w:val="A9EBA5BF15E9454C968D58D9195B8835"/>
    <w:rsid w:val="00F40810"/>
  </w:style>
  <w:style w:type="paragraph" w:customStyle="1" w:styleId="0DCFAAD298D24EECA8068ACBABDB658E">
    <w:name w:val="0DCFAAD298D24EECA8068ACBABDB658E"/>
    <w:rsid w:val="00F40810"/>
  </w:style>
  <w:style w:type="paragraph" w:customStyle="1" w:styleId="314C0C17C0B44B93A77AE1B2806DDA59">
    <w:name w:val="314C0C17C0B44B93A77AE1B2806DDA59"/>
    <w:rsid w:val="00F40810"/>
  </w:style>
  <w:style w:type="paragraph" w:customStyle="1" w:styleId="797487D04D0542EE8093403F5C641584">
    <w:name w:val="797487D04D0542EE8093403F5C641584"/>
    <w:rsid w:val="00F40810"/>
  </w:style>
  <w:style w:type="paragraph" w:customStyle="1" w:styleId="B818608CDD2048CCA7A76C00814285E6">
    <w:name w:val="B818608CDD2048CCA7A76C00814285E6"/>
    <w:rsid w:val="00F40810"/>
  </w:style>
  <w:style w:type="paragraph" w:customStyle="1" w:styleId="E192E59C8766436D819D71E2FB241EEF">
    <w:name w:val="E192E59C8766436D819D71E2FB241EEF"/>
    <w:rsid w:val="00F40810"/>
  </w:style>
  <w:style w:type="paragraph" w:customStyle="1" w:styleId="EA7EB9ABD0EA4FF9854FDD81AA7037AA">
    <w:name w:val="EA7EB9ABD0EA4FF9854FDD81AA7037AA"/>
    <w:rsid w:val="00F40810"/>
  </w:style>
  <w:style w:type="paragraph" w:customStyle="1" w:styleId="F4CEEB5264C34CA1BFAC6FD0F52C36D5">
    <w:name w:val="F4CEEB5264C34CA1BFAC6FD0F52C36D5"/>
    <w:rsid w:val="00F40810"/>
  </w:style>
  <w:style w:type="paragraph" w:customStyle="1" w:styleId="7DCCE7D35508499C9DA815269C0C3FCB">
    <w:name w:val="7DCCE7D35508499C9DA815269C0C3FCB"/>
    <w:rsid w:val="00F40810"/>
  </w:style>
  <w:style w:type="paragraph" w:customStyle="1" w:styleId="944C9ADCA3F64470A738A9061DAFF129">
    <w:name w:val="944C9ADCA3F64470A738A9061DAFF129"/>
    <w:rsid w:val="00F40810"/>
  </w:style>
  <w:style w:type="paragraph" w:customStyle="1" w:styleId="6A9151FE59174E6EAD0916C358DB3F96">
    <w:name w:val="6A9151FE59174E6EAD0916C358DB3F96"/>
    <w:rsid w:val="00F40810"/>
  </w:style>
  <w:style w:type="paragraph" w:customStyle="1" w:styleId="DCEEEE2C48FA4D16A802B0A127BEC4B6">
    <w:name w:val="DCEEEE2C48FA4D16A802B0A127BEC4B6"/>
    <w:rsid w:val="00F40810"/>
  </w:style>
  <w:style w:type="paragraph" w:customStyle="1" w:styleId="4149A7A3A66F4E5EA1C952B3E1029797">
    <w:name w:val="4149A7A3A66F4E5EA1C952B3E1029797"/>
    <w:rsid w:val="00F40810"/>
  </w:style>
  <w:style w:type="paragraph" w:customStyle="1" w:styleId="37071C301E85429D9F7CBC3D8FD105E8">
    <w:name w:val="37071C301E85429D9F7CBC3D8FD105E8"/>
    <w:rsid w:val="00F40810"/>
  </w:style>
  <w:style w:type="paragraph" w:customStyle="1" w:styleId="794B1DB7A3E1496DB5802934F66AC7F6">
    <w:name w:val="794B1DB7A3E1496DB5802934F66AC7F6"/>
    <w:rsid w:val="00F40810"/>
  </w:style>
  <w:style w:type="paragraph" w:customStyle="1" w:styleId="A037A471AB024C91ABC7B0FB9F3F562C">
    <w:name w:val="A037A471AB024C91ABC7B0FB9F3F562C"/>
    <w:rsid w:val="00F40810"/>
  </w:style>
  <w:style w:type="paragraph" w:customStyle="1" w:styleId="061F0BCA6CAA4C2FA5F88844D7A6A5C3">
    <w:name w:val="061F0BCA6CAA4C2FA5F88844D7A6A5C3"/>
    <w:rsid w:val="00F40810"/>
  </w:style>
  <w:style w:type="paragraph" w:customStyle="1" w:styleId="09DB5D1159514998BC7D826BC96FE4BA">
    <w:name w:val="09DB5D1159514998BC7D826BC96FE4BA"/>
    <w:rsid w:val="00F40810"/>
  </w:style>
  <w:style w:type="paragraph" w:customStyle="1" w:styleId="A3C928B86CD744519F7B1BDE525BDB08">
    <w:name w:val="A3C928B86CD744519F7B1BDE525BDB08"/>
    <w:rsid w:val="00F40810"/>
  </w:style>
  <w:style w:type="paragraph" w:customStyle="1" w:styleId="C476CE746AD34330B442EA8233D66E2B">
    <w:name w:val="C476CE746AD34330B442EA8233D66E2B"/>
    <w:rsid w:val="00F40810"/>
  </w:style>
  <w:style w:type="paragraph" w:customStyle="1" w:styleId="D61256F44CA94A568D2E093CB367EB7C">
    <w:name w:val="D61256F44CA94A568D2E093CB367EB7C"/>
    <w:rsid w:val="00F40810"/>
  </w:style>
  <w:style w:type="paragraph" w:customStyle="1" w:styleId="22A431EFBB43421296821D9036DEFA0D">
    <w:name w:val="22A431EFBB43421296821D9036DEFA0D"/>
    <w:rsid w:val="00F40810"/>
  </w:style>
  <w:style w:type="paragraph" w:customStyle="1" w:styleId="FB01681D3ADF473990D020CE48EFADC6">
    <w:name w:val="FB01681D3ADF473990D020CE48EFADC6"/>
    <w:rsid w:val="00F40810"/>
  </w:style>
  <w:style w:type="paragraph" w:customStyle="1" w:styleId="D391B4361FA641AB8F784E59E189505F">
    <w:name w:val="D391B4361FA641AB8F784E59E189505F"/>
    <w:rsid w:val="00F40810"/>
  </w:style>
  <w:style w:type="paragraph" w:customStyle="1" w:styleId="A2DF245346964DCAA81CFDD66D3EF883">
    <w:name w:val="A2DF245346964DCAA81CFDD66D3EF883"/>
    <w:rsid w:val="00F40810"/>
  </w:style>
  <w:style w:type="paragraph" w:customStyle="1" w:styleId="EA0EAC7BA64A4BD490E21F91AFC0D11D">
    <w:name w:val="EA0EAC7BA64A4BD490E21F91AFC0D11D"/>
    <w:rsid w:val="00F40810"/>
  </w:style>
  <w:style w:type="paragraph" w:customStyle="1" w:styleId="88C5FFC97C4A4471B3BB827173D74767">
    <w:name w:val="88C5FFC97C4A4471B3BB827173D74767"/>
    <w:rsid w:val="00F40810"/>
  </w:style>
  <w:style w:type="paragraph" w:customStyle="1" w:styleId="9351BD928EE34EB0A4F201F03C5675F7">
    <w:name w:val="9351BD928EE34EB0A4F201F03C5675F7"/>
    <w:rsid w:val="00F40810"/>
  </w:style>
  <w:style w:type="paragraph" w:customStyle="1" w:styleId="69F7C0DA48CE4C98A7138500412CB627">
    <w:name w:val="69F7C0DA48CE4C98A7138500412CB627"/>
    <w:rsid w:val="00F40810"/>
  </w:style>
  <w:style w:type="paragraph" w:customStyle="1" w:styleId="B1611CB293164EF8B2D388489FF1C329">
    <w:name w:val="B1611CB293164EF8B2D388489FF1C329"/>
    <w:rsid w:val="00F40810"/>
  </w:style>
  <w:style w:type="paragraph" w:customStyle="1" w:styleId="78C5DBC62C874365929002DD2A391A8D">
    <w:name w:val="78C5DBC62C874365929002DD2A391A8D"/>
    <w:rsid w:val="00F40810"/>
  </w:style>
  <w:style w:type="paragraph" w:customStyle="1" w:styleId="B79F80F58DE0425C998E4E10D7481EA9">
    <w:name w:val="B79F80F58DE0425C998E4E10D7481EA9"/>
    <w:rsid w:val="00F40810"/>
  </w:style>
  <w:style w:type="paragraph" w:customStyle="1" w:styleId="AA5FB8AF0D8F403397C6ABE5951F915D">
    <w:name w:val="AA5FB8AF0D8F403397C6ABE5951F915D"/>
    <w:rsid w:val="00F40810"/>
  </w:style>
  <w:style w:type="paragraph" w:customStyle="1" w:styleId="995ABDE3A6664C97B62FD50C036CF22F">
    <w:name w:val="995ABDE3A6664C97B62FD50C036CF22F"/>
    <w:rsid w:val="00F40810"/>
  </w:style>
  <w:style w:type="paragraph" w:customStyle="1" w:styleId="57044A6C707F412BB5A7A65CB66BFF48">
    <w:name w:val="57044A6C707F412BB5A7A65CB66BFF48"/>
    <w:rsid w:val="00F40810"/>
  </w:style>
  <w:style w:type="paragraph" w:customStyle="1" w:styleId="5F211FA86BFF4D6AB6605C0E314E2DCF">
    <w:name w:val="5F211FA86BFF4D6AB6605C0E314E2DCF"/>
    <w:rsid w:val="00F40810"/>
  </w:style>
  <w:style w:type="paragraph" w:customStyle="1" w:styleId="85EEE391A38A4F18A8511CCFA3F2FBF1">
    <w:name w:val="85EEE391A38A4F18A8511CCFA3F2FBF1"/>
    <w:rsid w:val="00F40810"/>
  </w:style>
  <w:style w:type="paragraph" w:customStyle="1" w:styleId="A501945F2C5D44DAAD7B81C2C07EF1C6">
    <w:name w:val="A501945F2C5D44DAAD7B81C2C07EF1C6"/>
    <w:rsid w:val="00F40810"/>
  </w:style>
  <w:style w:type="paragraph" w:customStyle="1" w:styleId="CEA96E50D8DE44C39526F2DB2190DD49">
    <w:name w:val="CEA96E50D8DE44C39526F2DB2190DD49"/>
    <w:rsid w:val="00F40810"/>
  </w:style>
  <w:style w:type="paragraph" w:customStyle="1" w:styleId="93411AC24B784E268E9F50A6728DFB33">
    <w:name w:val="93411AC24B784E268E9F50A6728DFB33"/>
    <w:rsid w:val="00F40810"/>
  </w:style>
  <w:style w:type="paragraph" w:customStyle="1" w:styleId="16399B701D744AF6BC1DF1E510CD72C0">
    <w:name w:val="16399B701D744AF6BC1DF1E510CD72C0"/>
    <w:rsid w:val="00F40810"/>
  </w:style>
  <w:style w:type="paragraph" w:customStyle="1" w:styleId="7651D7532F4742A79F7E93F2255E1FD3">
    <w:name w:val="7651D7532F4742A79F7E93F2255E1FD3"/>
    <w:rsid w:val="00F40810"/>
  </w:style>
  <w:style w:type="paragraph" w:customStyle="1" w:styleId="B3137166856D4E4CB388E13960C20520">
    <w:name w:val="B3137166856D4E4CB388E13960C20520"/>
    <w:rsid w:val="00F40810"/>
  </w:style>
  <w:style w:type="paragraph" w:customStyle="1" w:styleId="BD5D9C0BA0F749339902388E87C7CB1E">
    <w:name w:val="BD5D9C0BA0F749339902388E87C7CB1E"/>
    <w:rsid w:val="00F40810"/>
  </w:style>
  <w:style w:type="paragraph" w:customStyle="1" w:styleId="323388C776E64690B182EB853D9B2B57">
    <w:name w:val="323388C776E64690B182EB853D9B2B57"/>
    <w:rsid w:val="00F40810"/>
  </w:style>
  <w:style w:type="paragraph" w:customStyle="1" w:styleId="3D9562B597F14C07AA843DD87273454F">
    <w:name w:val="3D9562B597F14C07AA843DD87273454F"/>
    <w:rsid w:val="00F40810"/>
  </w:style>
  <w:style w:type="paragraph" w:customStyle="1" w:styleId="E10408CFFABD4D869D2CF804E5CB4840">
    <w:name w:val="E10408CFFABD4D869D2CF804E5CB4840"/>
    <w:rsid w:val="00F40810"/>
  </w:style>
  <w:style w:type="paragraph" w:customStyle="1" w:styleId="49825F5614D349EDB7AB6824C5A3C944">
    <w:name w:val="49825F5614D349EDB7AB6824C5A3C944"/>
    <w:rsid w:val="00F40810"/>
  </w:style>
  <w:style w:type="paragraph" w:customStyle="1" w:styleId="E54F4B4CBC84403099EFA1722D01D650">
    <w:name w:val="E54F4B4CBC84403099EFA1722D01D650"/>
    <w:rsid w:val="00F40810"/>
  </w:style>
  <w:style w:type="paragraph" w:customStyle="1" w:styleId="C0FA1CDB3B2542DE83FE037FC4E75589">
    <w:name w:val="C0FA1CDB3B2542DE83FE037FC4E75589"/>
    <w:rsid w:val="00F40810"/>
  </w:style>
  <w:style w:type="paragraph" w:customStyle="1" w:styleId="83AE2B1C3A8749AE86D924370457AB83">
    <w:name w:val="83AE2B1C3A8749AE86D924370457AB83"/>
    <w:rsid w:val="00F40810"/>
  </w:style>
  <w:style w:type="paragraph" w:customStyle="1" w:styleId="C08BF283C140436888B3DDB7CC4F36BB">
    <w:name w:val="C08BF283C140436888B3DDB7CC4F36BB"/>
    <w:rsid w:val="00F40810"/>
  </w:style>
  <w:style w:type="paragraph" w:customStyle="1" w:styleId="7B6B8675A75942198E3766098FB4A922">
    <w:name w:val="7B6B8675A75942198E3766098FB4A922"/>
    <w:rsid w:val="00F40810"/>
  </w:style>
  <w:style w:type="paragraph" w:customStyle="1" w:styleId="6444D8EDF6B14F7AB8A66E5F487E8940">
    <w:name w:val="6444D8EDF6B14F7AB8A66E5F487E8940"/>
    <w:rsid w:val="00F40810"/>
  </w:style>
  <w:style w:type="paragraph" w:customStyle="1" w:styleId="95543A227384426B84E59DDE3D389A6F">
    <w:name w:val="95543A227384426B84E59DDE3D389A6F"/>
    <w:rsid w:val="00F40810"/>
  </w:style>
  <w:style w:type="paragraph" w:customStyle="1" w:styleId="B86CD43E3A714EBEA53F5507439B53E4">
    <w:name w:val="B86CD43E3A714EBEA53F5507439B53E4"/>
    <w:rsid w:val="00F40810"/>
  </w:style>
  <w:style w:type="paragraph" w:customStyle="1" w:styleId="04E919483C3147EDA10F8E5A6AFE2A5D">
    <w:name w:val="04E919483C3147EDA10F8E5A6AFE2A5D"/>
    <w:rsid w:val="00F40810"/>
  </w:style>
  <w:style w:type="paragraph" w:customStyle="1" w:styleId="C7CF78F800F649E9897E2C4AAB0B3E0D">
    <w:name w:val="C7CF78F800F649E9897E2C4AAB0B3E0D"/>
    <w:rsid w:val="00F40810"/>
  </w:style>
  <w:style w:type="paragraph" w:customStyle="1" w:styleId="89D5F39ACF0C453B9502948148E2BB27">
    <w:name w:val="89D5F39ACF0C453B9502948148E2BB27"/>
    <w:rsid w:val="00F40810"/>
  </w:style>
  <w:style w:type="paragraph" w:customStyle="1" w:styleId="4E3C950BEE3C4A0F925E886E289BEE0F">
    <w:name w:val="4E3C950BEE3C4A0F925E886E289BEE0F"/>
    <w:rsid w:val="00F40810"/>
  </w:style>
  <w:style w:type="paragraph" w:customStyle="1" w:styleId="8EF10DE20C2E4317971B4523AA9494D4">
    <w:name w:val="8EF10DE20C2E4317971B4523AA9494D4"/>
    <w:rsid w:val="00F40810"/>
  </w:style>
  <w:style w:type="paragraph" w:customStyle="1" w:styleId="E26BA60A9EBD4F0CA4EE02724E776D8E">
    <w:name w:val="E26BA60A9EBD4F0CA4EE02724E776D8E"/>
    <w:rsid w:val="00F40810"/>
  </w:style>
  <w:style w:type="paragraph" w:customStyle="1" w:styleId="32081E781A714A6EB4A7D2DABC22FF2F">
    <w:name w:val="32081E781A714A6EB4A7D2DABC22FF2F"/>
    <w:rsid w:val="00F40810"/>
  </w:style>
  <w:style w:type="paragraph" w:customStyle="1" w:styleId="5B5FBBF16F8A41D4B485013D4186E789">
    <w:name w:val="5B5FBBF16F8A41D4B485013D4186E789"/>
    <w:rsid w:val="00F40810"/>
  </w:style>
  <w:style w:type="paragraph" w:customStyle="1" w:styleId="8155913960724AC0AFEE52448C4D4E07">
    <w:name w:val="8155913960724AC0AFEE52448C4D4E07"/>
    <w:rsid w:val="00F40810"/>
  </w:style>
  <w:style w:type="paragraph" w:customStyle="1" w:styleId="61D90EDC697943768B4CF364A3F71879">
    <w:name w:val="61D90EDC697943768B4CF364A3F71879"/>
    <w:rsid w:val="00F40810"/>
  </w:style>
  <w:style w:type="paragraph" w:customStyle="1" w:styleId="417C7975724D475783C9CF0D129C86A1">
    <w:name w:val="417C7975724D475783C9CF0D129C86A1"/>
    <w:rsid w:val="00F40810"/>
  </w:style>
  <w:style w:type="paragraph" w:customStyle="1" w:styleId="44BF01C1A884450B8B859EC561BBF307">
    <w:name w:val="44BF01C1A884450B8B859EC561BBF307"/>
    <w:rsid w:val="00F40810"/>
  </w:style>
  <w:style w:type="paragraph" w:customStyle="1" w:styleId="F09C3832A5234E77B114B113EC71A682">
    <w:name w:val="F09C3832A5234E77B114B113EC71A682"/>
    <w:rsid w:val="00F40810"/>
  </w:style>
  <w:style w:type="paragraph" w:customStyle="1" w:styleId="3C4C74B81F494EDEB10153AF05A0EA4E">
    <w:name w:val="3C4C74B81F494EDEB10153AF05A0EA4E"/>
    <w:rsid w:val="00F40810"/>
  </w:style>
  <w:style w:type="paragraph" w:customStyle="1" w:styleId="3BE9ADB1E52D4656A41C9A5E98AA7C27">
    <w:name w:val="3BE9ADB1E52D4656A41C9A5E98AA7C27"/>
    <w:rsid w:val="00F40810"/>
  </w:style>
  <w:style w:type="paragraph" w:customStyle="1" w:styleId="B915C448EDC34F46BAB4806A3BDCC18D">
    <w:name w:val="B915C448EDC34F46BAB4806A3BDCC18D"/>
    <w:rsid w:val="00F40810"/>
  </w:style>
  <w:style w:type="paragraph" w:customStyle="1" w:styleId="FC446851A863440FBA8757D82E8FC7E3">
    <w:name w:val="FC446851A863440FBA8757D82E8FC7E3"/>
    <w:rsid w:val="00F40810"/>
  </w:style>
  <w:style w:type="paragraph" w:customStyle="1" w:styleId="DB0612B7063F493C824F773766C043A5">
    <w:name w:val="DB0612B7063F493C824F773766C043A5"/>
    <w:rsid w:val="00F40810"/>
  </w:style>
  <w:style w:type="paragraph" w:customStyle="1" w:styleId="98BFBF39B21E40C7A54C45EDBAEA4AD4">
    <w:name w:val="98BFBF39B21E40C7A54C45EDBAEA4AD4"/>
    <w:rsid w:val="00F40810"/>
  </w:style>
  <w:style w:type="paragraph" w:customStyle="1" w:styleId="52085E78E3624DA7B4D6C75D1EEC454E">
    <w:name w:val="52085E78E3624DA7B4D6C75D1EEC454E"/>
    <w:rsid w:val="00F40810"/>
  </w:style>
  <w:style w:type="paragraph" w:customStyle="1" w:styleId="393F276D050A42DEA561853C74DE19BA">
    <w:name w:val="393F276D050A42DEA561853C74DE19BA"/>
    <w:rsid w:val="00F40810"/>
  </w:style>
  <w:style w:type="paragraph" w:customStyle="1" w:styleId="8E0E62F3BF6A4BE5B5AF62FB3E145FEF">
    <w:name w:val="8E0E62F3BF6A4BE5B5AF62FB3E145FEF"/>
    <w:rsid w:val="00F40810"/>
  </w:style>
  <w:style w:type="paragraph" w:customStyle="1" w:styleId="13DAB94408B54F70A57CD2EB37DA219B">
    <w:name w:val="13DAB94408B54F70A57CD2EB37DA219B"/>
    <w:rsid w:val="00F40810"/>
  </w:style>
  <w:style w:type="paragraph" w:customStyle="1" w:styleId="9719EE83A1A840D4BA733475CEF52CB5">
    <w:name w:val="9719EE83A1A840D4BA733475CEF52CB5"/>
    <w:rsid w:val="00F40810"/>
  </w:style>
  <w:style w:type="paragraph" w:customStyle="1" w:styleId="1A361F45555345B18B81F389A30F1C23">
    <w:name w:val="1A361F45555345B18B81F389A30F1C23"/>
    <w:rsid w:val="00F40810"/>
  </w:style>
  <w:style w:type="paragraph" w:customStyle="1" w:styleId="57B3271778B3464A896B4801028EDCF1">
    <w:name w:val="57B3271778B3464A896B4801028EDCF1"/>
    <w:rsid w:val="00F40810"/>
  </w:style>
  <w:style w:type="paragraph" w:customStyle="1" w:styleId="6FE48FC6786E40E182A243D0D4B6A502">
    <w:name w:val="6FE48FC6786E40E182A243D0D4B6A502"/>
    <w:rsid w:val="00F40810"/>
  </w:style>
  <w:style w:type="paragraph" w:customStyle="1" w:styleId="3A5ED131AADA412EAB7DBA693FF91C91">
    <w:name w:val="3A5ED131AADA412EAB7DBA693FF91C91"/>
    <w:rsid w:val="00F40810"/>
  </w:style>
  <w:style w:type="paragraph" w:customStyle="1" w:styleId="C741C7E9E34347F39E3AE6F3EE3A7A71">
    <w:name w:val="C741C7E9E34347F39E3AE6F3EE3A7A71"/>
    <w:rsid w:val="00F40810"/>
  </w:style>
  <w:style w:type="paragraph" w:customStyle="1" w:styleId="79ED8CEAD8644B36AEE89FC75F1D41CE">
    <w:name w:val="79ED8CEAD8644B36AEE89FC75F1D41CE"/>
    <w:rsid w:val="00F40810"/>
  </w:style>
  <w:style w:type="paragraph" w:customStyle="1" w:styleId="A6EE821A752746CC8E947E97DA041080">
    <w:name w:val="A6EE821A752746CC8E947E97DA041080"/>
    <w:rsid w:val="00F40810"/>
  </w:style>
  <w:style w:type="paragraph" w:customStyle="1" w:styleId="335976D2E8C84BE48396969017D0BC55">
    <w:name w:val="335976D2E8C84BE48396969017D0BC55"/>
    <w:rsid w:val="00F40810"/>
  </w:style>
  <w:style w:type="paragraph" w:customStyle="1" w:styleId="AF10E6385A0649888DB445AB5504A2EC">
    <w:name w:val="AF10E6385A0649888DB445AB5504A2EC"/>
    <w:rsid w:val="00F40810"/>
  </w:style>
  <w:style w:type="paragraph" w:customStyle="1" w:styleId="6A27EB9B66E34AE7AAE423FE0321E6BE">
    <w:name w:val="6A27EB9B66E34AE7AAE423FE0321E6BE"/>
    <w:rsid w:val="00F40810"/>
  </w:style>
  <w:style w:type="paragraph" w:customStyle="1" w:styleId="D0EBED49FA45455DBBD5547588F8FC59">
    <w:name w:val="D0EBED49FA45455DBBD5547588F8FC59"/>
    <w:rsid w:val="00F40810"/>
  </w:style>
  <w:style w:type="paragraph" w:customStyle="1" w:styleId="3504626ADA10463B96CC22870D29ABCB">
    <w:name w:val="3504626ADA10463B96CC22870D29ABCB"/>
    <w:rsid w:val="00F40810"/>
  </w:style>
  <w:style w:type="paragraph" w:customStyle="1" w:styleId="DAAF2E586D7B418F891128834D8197C2">
    <w:name w:val="DAAF2E586D7B418F891128834D8197C2"/>
    <w:rsid w:val="00F40810"/>
  </w:style>
  <w:style w:type="paragraph" w:customStyle="1" w:styleId="A5E96F3A555D4202A1E943CF10744B7A">
    <w:name w:val="A5E96F3A555D4202A1E943CF10744B7A"/>
    <w:rsid w:val="00F40810"/>
  </w:style>
  <w:style w:type="paragraph" w:customStyle="1" w:styleId="940BD53226F84FCFAB084CA19560AD5D">
    <w:name w:val="940BD53226F84FCFAB084CA19560AD5D"/>
    <w:rsid w:val="00F40810"/>
  </w:style>
  <w:style w:type="paragraph" w:customStyle="1" w:styleId="F4FD96D79DDF489C8CDC70C4D18ED056">
    <w:name w:val="F4FD96D79DDF489C8CDC70C4D18ED056"/>
    <w:rsid w:val="00F40810"/>
  </w:style>
  <w:style w:type="paragraph" w:customStyle="1" w:styleId="630065ECBD4A43C98CFFD1DA9B04666C">
    <w:name w:val="630065ECBD4A43C98CFFD1DA9B04666C"/>
    <w:rsid w:val="00F40810"/>
  </w:style>
  <w:style w:type="paragraph" w:customStyle="1" w:styleId="F4D9705FEB884B2E985AFB17AEA26ACC">
    <w:name w:val="F4D9705FEB884B2E985AFB17AEA26ACC"/>
    <w:rsid w:val="00F40810"/>
  </w:style>
  <w:style w:type="paragraph" w:customStyle="1" w:styleId="9E92CEFB545A4D12A245AEF6947B29CC">
    <w:name w:val="9E92CEFB545A4D12A245AEF6947B29CC"/>
    <w:rsid w:val="00F40810"/>
  </w:style>
  <w:style w:type="paragraph" w:customStyle="1" w:styleId="BDB6A02E24D348A483FEFA8EC749F749">
    <w:name w:val="BDB6A02E24D348A483FEFA8EC749F749"/>
    <w:rsid w:val="00F40810"/>
  </w:style>
  <w:style w:type="paragraph" w:customStyle="1" w:styleId="5CDD2CBB158E47D2A08C7C3CD389DEF3">
    <w:name w:val="5CDD2CBB158E47D2A08C7C3CD389DEF3"/>
    <w:rsid w:val="00F40810"/>
  </w:style>
  <w:style w:type="paragraph" w:customStyle="1" w:styleId="E839D53D59D24A95BE8CF6B4AD7A9001">
    <w:name w:val="E839D53D59D24A95BE8CF6B4AD7A9001"/>
    <w:rsid w:val="00F40810"/>
  </w:style>
  <w:style w:type="paragraph" w:customStyle="1" w:styleId="C59E1D705F594254BC4AAAC5CDFFB637">
    <w:name w:val="C59E1D705F594254BC4AAAC5CDFFB637"/>
    <w:rsid w:val="00F40810"/>
  </w:style>
  <w:style w:type="paragraph" w:customStyle="1" w:styleId="0D8314C9F4714740AAB73BB1C54A6588">
    <w:name w:val="0D8314C9F4714740AAB73BB1C54A6588"/>
    <w:rsid w:val="00F40810"/>
  </w:style>
  <w:style w:type="paragraph" w:customStyle="1" w:styleId="B45109218ACA43D4AA59A26D44A6219A">
    <w:name w:val="B45109218ACA43D4AA59A26D44A6219A"/>
    <w:rsid w:val="00F40810"/>
  </w:style>
  <w:style w:type="paragraph" w:customStyle="1" w:styleId="FF3A909048FF485F81BD61E1D5950D0E">
    <w:name w:val="FF3A909048FF485F81BD61E1D5950D0E"/>
    <w:rsid w:val="00F40810"/>
  </w:style>
  <w:style w:type="paragraph" w:customStyle="1" w:styleId="77CD861221EC4352B078FAB53959D2FF">
    <w:name w:val="77CD861221EC4352B078FAB53959D2FF"/>
    <w:rsid w:val="00F40810"/>
  </w:style>
  <w:style w:type="paragraph" w:customStyle="1" w:styleId="0FE1000C180F4DEA98D7A90C435CDBD1">
    <w:name w:val="0FE1000C180F4DEA98D7A90C435CDBD1"/>
    <w:rsid w:val="00F40810"/>
  </w:style>
  <w:style w:type="paragraph" w:customStyle="1" w:styleId="92FD8F726F5E462DAE8A930C088AB83C">
    <w:name w:val="92FD8F726F5E462DAE8A930C088AB83C"/>
    <w:rsid w:val="00F40810"/>
  </w:style>
  <w:style w:type="paragraph" w:customStyle="1" w:styleId="49ACA1A3BFF4450BA45978342178FBE3">
    <w:name w:val="49ACA1A3BFF4450BA45978342178FBE3"/>
    <w:rsid w:val="00F40810"/>
  </w:style>
  <w:style w:type="paragraph" w:customStyle="1" w:styleId="09EA01B3C57E4D21B696252C79EAC733">
    <w:name w:val="09EA01B3C57E4D21B696252C79EAC733"/>
    <w:rsid w:val="00F40810"/>
  </w:style>
  <w:style w:type="paragraph" w:customStyle="1" w:styleId="4C66ED07C441422082470F83DBDA9086">
    <w:name w:val="4C66ED07C441422082470F83DBDA9086"/>
    <w:rsid w:val="00F40810"/>
  </w:style>
  <w:style w:type="paragraph" w:customStyle="1" w:styleId="AB08F45D88C147FBB684A4E857637A3D">
    <w:name w:val="AB08F45D88C147FBB684A4E857637A3D"/>
    <w:rsid w:val="00F40810"/>
  </w:style>
  <w:style w:type="paragraph" w:customStyle="1" w:styleId="555B7EEE4A20423F85C5F696D03E75C9">
    <w:name w:val="555B7EEE4A20423F85C5F696D03E75C9"/>
    <w:rsid w:val="00F40810"/>
  </w:style>
  <w:style w:type="paragraph" w:customStyle="1" w:styleId="CDCF231E188B49C0BE4E4F7A31000A5D">
    <w:name w:val="CDCF231E188B49C0BE4E4F7A31000A5D"/>
    <w:rsid w:val="00F40810"/>
  </w:style>
  <w:style w:type="paragraph" w:customStyle="1" w:styleId="CDB973805858479DB4561505FF7767F8">
    <w:name w:val="CDB973805858479DB4561505FF7767F8"/>
    <w:rsid w:val="00F40810"/>
  </w:style>
  <w:style w:type="paragraph" w:customStyle="1" w:styleId="43CEA115562E4E48AD51D190900D458D">
    <w:name w:val="43CEA115562E4E48AD51D190900D458D"/>
    <w:rsid w:val="00F40810"/>
  </w:style>
  <w:style w:type="paragraph" w:customStyle="1" w:styleId="B2C40997E5364D6F980D49B403A93EE5">
    <w:name w:val="B2C40997E5364D6F980D49B403A93EE5"/>
    <w:rsid w:val="00F40810"/>
  </w:style>
  <w:style w:type="paragraph" w:customStyle="1" w:styleId="23BEE28DB18B466FA8A28408BA0F9907">
    <w:name w:val="23BEE28DB18B466FA8A28408BA0F9907"/>
    <w:rsid w:val="00F40810"/>
  </w:style>
  <w:style w:type="paragraph" w:customStyle="1" w:styleId="49ACF42E85E5424F8DDB3E3AE419F497">
    <w:name w:val="49ACF42E85E5424F8DDB3E3AE419F497"/>
    <w:rsid w:val="00F40810"/>
  </w:style>
  <w:style w:type="paragraph" w:customStyle="1" w:styleId="44E6B09808EF4A46A3AFFB71AC11C9C8">
    <w:name w:val="44E6B09808EF4A46A3AFFB71AC11C9C8"/>
    <w:rsid w:val="00F40810"/>
  </w:style>
  <w:style w:type="paragraph" w:customStyle="1" w:styleId="82F114EB37CE47C68D450F4D8A6FCFE5">
    <w:name w:val="82F114EB37CE47C68D450F4D8A6FCFE5"/>
    <w:rsid w:val="00F40810"/>
  </w:style>
  <w:style w:type="paragraph" w:customStyle="1" w:styleId="ADBC3BFC83114409B24096C51EAEF311">
    <w:name w:val="ADBC3BFC83114409B24096C51EAEF311"/>
    <w:rsid w:val="00F40810"/>
  </w:style>
  <w:style w:type="paragraph" w:customStyle="1" w:styleId="12DB2C2C70EE48FA9094EE469C3A1F01">
    <w:name w:val="12DB2C2C70EE48FA9094EE469C3A1F01"/>
    <w:rsid w:val="00F40810"/>
  </w:style>
  <w:style w:type="paragraph" w:customStyle="1" w:styleId="9CB453635E064A20AF010B51C83EA2C2">
    <w:name w:val="9CB453635E064A20AF010B51C83EA2C2"/>
    <w:rsid w:val="00F40810"/>
  </w:style>
  <w:style w:type="paragraph" w:customStyle="1" w:styleId="240A01F675E04C3A8FC9D996F419E53B">
    <w:name w:val="240A01F675E04C3A8FC9D996F419E53B"/>
    <w:rsid w:val="00F40810"/>
  </w:style>
  <w:style w:type="paragraph" w:customStyle="1" w:styleId="417D6B3A9D454E1A989700C454F9C96C">
    <w:name w:val="417D6B3A9D454E1A989700C454F9C96C"/>
    <w:rsid w:val="00F40810"/>
  </w:style>
  <w:style w:type="paragraph" w:customStyle="1" w:styleId="2F46B261519349AFA5AD4782EDCCC89F">
    <w:name w:val="2F46B261519349AFA5AD4782EDCCC89F"/>
    <w:rsid w:val="00F40810"/>
  </w:style>
  <w:style w:type="paragraph" w:customStyle="1" w:styleId="A12DA3575B2F47D2B692D5843C9C768B">
    <w:name w:val="A12DA3575B2F47D2B692D5843C9C768B"/>
    <w:rsid w:val="00F40810"/>
  </w:style>
  <w:style w:type="paragraph" w:customStyle="1" w:styleId="AD60ED21B11E4590893857AD0BD62313">
    <w:name w:val="AD60ED21B11E4590893857AD0BD62313"/>
    <w:rsid w:val="00F40810"/>
  </w:style>
  <w:style w:type="paragraph" w:customStyle="1" w:styleId="161A40B6F9DB405D8A3309903E52A2B3">
    <w:name w:val="161A40B6F9DB405D8A3309903E52A2B3"/>
    <w:rsid w:val="00F40810"/>
  </w:style>
  <w:style w:type="paragraph" w:customStyle="1" w:styleId="470BB182799145BBA8423FAA2941DAAF">
    <w:name w:val="470BB182799145BBA8423FAA2941DAAF"/>
    <w:rsid w:val="00F40810"/>
  </w:style>
  <w:style w:type="paragraph" w:customStyle="1" w:styleId="9CBFF293BAF444B4B38CFADD8888F8D0">
    <w:name w:val="9CBFF293BAF444B4B38CFADD8888F8D0"/>
    <w:rsid w:val="00F40810"/>
  </w:style>
  <w:style w:type="paragraph" w:customStyle="1" w:styleId="1D23922ED7304B3CA638081D7445A266">
    <w:name w:val="1D23922ED7304B3CA638081D7445A266"/>
    <w:rsid w:val="00F40810"/>
  </w:style>
  <w:style w:type="paragraph" w:customStyle="1" w:styleId="969209A2DF5F4F8BAF4F879C3D641B13">
    <w:name w:val="969209A2DF5F4F8BAF4F879C3D641B13"/>
    <w:rsid w:val="00F40810"/>
  </w:style>
  <w:style w:type="paragraph" w:customStyle="1" w:styleId="64EEC7F78EE34F3EAB0B52CC02CA9A9B">
    <w:name w:val="64EEC7F78EE34F3EAB0B52CC02CA9A9B"/>
    <w:rsid w:val="00F40810"/>
  </w:style>
  <w:style w:type="paragraph" w:customStyle="1" w:styleId="7896CADAADF44D06819F7653F53F10B2">
    <w:name w:val="7896CADAADF44D06819F7653F53F10B2"/>
    <w:rsid w:val="00F40810"/>
  </w:style>
  <w:style w:type="paragraph" w:customStyle="1" w:styleId="684F05FECE0D4FEB95DAC292B8F5EF77">
    <w:name w:val="684F05FECE0D4FEB95DAC292B8F5EF77"/>
    <w:rsid w:val="00F40810"/>
  </w:style>
  <w:style w:type="paragraph" w:customStyle="1" w:styleId="BA0C41DD690347D3934B82BF40906D68">
    <w:name w:val="BA0C41DD690347D3934B82BF40906D68"/>
    <w:rsid w:val="00F40810"/>
  </w:style>
  <w:style w:type="paragraph" w:customStyle="1" w:styleId="9F1ABF4F55914439B668906948794415">
    <w:name w:val="9F1ABF4F55914439B668906948794415"/>
    <w:rsid w:val="00F40810"/>
  </w:style>
  <w:style w:type="paragraph" w:customStyle="1" w:styleId="5763B1E3EE454F59B5BE4642D2A45D64">
    <w:name w:val="5763B1E3EE454F59B5BE4642D2A45D64"/>
    <w:rsid w:val="00F40810"/>
  </w:style>
  <w:style w:type="paragraph" w:customStyle="1" w:styleId="99E637F1B8794992B140C647E2BB2FB1">
    <w:name w:val="99E637F1B8794992B140C647E2BB2FB1"/>
    <w:rsid w:val="00F40810"/>
  </w:style>
  <w:style w:type="paragraph" w:customStyle="1" w:styleId="DB554176C9A64EA5A9443DBA7A967689">
    <w:name w:val="DB554176C9A64EA5A9443DBA7A967689"/>
    <w:rsid w:val="00F40810"/>
  </w:style>
  <w:style w:type="paragraph" w:customStyle="1" w:styleId="02EF457E01C146D6AD4EA153178B497F">
    <w:name w:val="02EF457E01C146D6AD4EA153178B497F"/>
    <w:rsid w:val="00F40810"/>
  </w:style>
  <w:style w:type="paragraph" w:customStyle="1" w:styleId="B15887AC09F343F8BC523EDA9908E4DF">
    <w:name w:val="B15887AC09F343F8BC523EDA9908E4DF"/>
    <w:rsid w:val="00F40810"/>
  </w:style>
  <w:style w:type="paragraph" w:customStyle="1" w:styleId="50AE24C66EAA490996A5070FEEFDB317">
    <w:name w:val="50AE24C66EAA490996A5070FEEFDB317"/>
    <w:rsid w:val="00F40810"/>
  </w:style>
  <w:style w:type="paragraph" w:customStyle="1" w:styleId="A826367653D1477284A82DF0752D7545">
    <w:name w:val="A826367653D1477284A82DF0752D7545"/>
    <w:rsid w:val="00F40810"/>
  </w:style>
  <w:style w:type="paragraph" w:customStyle="1" w:styleId="123AA41B43894B11B88D36F09EE86F44">
    <w:name w:val="123AA41B43894B11B88D36F09EE86F44"/>
    <w:rsid w:val="00F40810"/>
  </w:style>
  <w:style w:type="paragraph" w:customStyle="1" w:styleId="F5AAEAF889D149A0A9B94E4603CD0D711">
    <w:name w:val="F5AAEAF889D149A0A9B94E4603CD0D7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1">
    <w:name w:val="50AE24C66EAA490996A5070FEEFDB31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1">
    <w:name w:val="A826367653D1477284A82DF0752D754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1">
    <w:name w:val="123AA41B43894B11B88D36F09EE86F4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1">
    <w:name w:val="DCFCA44263D840A3911BB5BF29AE069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1">
    <w:name w:val="9D56C72AB680482284ED3C3C59F39F5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1">
    <w:name w:val="3483707409104D4C88EA329E48931A9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1">
    <w:name w:val="4CEC96F28B894501A12EB017AAE8548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1">
    <w:name w:val="85FA39B1BB1340409E78C33CDF2BA9A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1">
    <w:name w:val="B33DF9D4CE2140FABE2EB5BD4D5A7E8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1">
    <w:name w:val="1830E19A3A8D4F7DA4DD95A83AD07A8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1">
    <w:name w:val="BFF2AE5D70D744A995416B6B96CA356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1">
    <w:name w:val="92B3BD898DD74685BE56614A3719C44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1">
    <w:name w:val="155D21DF95FE49B3BEDC13002207591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1">
    <w:name w:val="456F5383E6E440F0A1696A1301F6972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1">
    <w:name w:val="C27677841F6745328DC73BCF48AFCB4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1">
    <w:name w:val="915D16F8EE9A4C8E92F7833B224434D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1">
    <w:name w:val="BCA9805E9A7542D6AC0A763AD816B21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1">
    <w:name w:val="374AC3108FFC4B18B3E544C72980CC6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1">
    <w:name w:val="62D214F273E74BAFA9B584908C2334D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1">
    <w:name w:val="2F763E6F686D4EC28DAF3A0F7B03398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1">
    <w:name w:val="138574D810294A8A8B59A138169EA8E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1">
    <w:name w:val="ED27EB6D953347F4A2DA39EB29B8EA1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1">
    <w:name w:val="E436DE2AED5049A1B649F6CEE6E5B5D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1">
    <w:name w:val="4E36F68C9CEF430F88C20B998B4BA19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1">
    <w:name w:val="64CA919EA0B441B59CF11303287C51C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1">
    <w:name w:val="1591C833946A4184BFAB0484F51F38C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1">
    <w:name w:val="57551C73E5554299A7E6CECAB0BE5D0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1">
    <w:name w:val="A2A020646AB543E2AC3B50854FBA028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1">
    <w:name w:val="A06B60DE1E964193A1A63F1AB3F5D19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1">
    <w:name w:val="89641F69E85C4ED4A893DCDEAACD672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1">
    <w:name w:val="95C553DD594B437793EE6499CD3BB60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1">
    <w:name w:val="873020F369DC471697EAA639DA11F3D6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1">
    <w:name w:val="88182C09D5314376A7EB93D608137EE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1">
    <w:name w:val="090ACD32EA9944C0AFA9C0ADAF90FC4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1">
    <w:name w:val="59D51117CE8C4531AC56B7361D8E807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1">
    <w:name w:val="4D2A5EF82FA64C759924B77CA685072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1">
    <w:name w:val="CB5208EB118D42BF94B652CBAD50399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1">
    <w:name w:val="68333F1EDD84426FB5B5EE3F6D60DA2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1">
    <w:name w:val="DD1148A1B278464EB11F0AAB08FB997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1">
    <w:name w:val="4FA9B9D8579D4E30BF659583BE84FB7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1">
    <w:name w:val="E2976F41864A4BD693919CAE2215781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1">
    <w:name w:val="A9B2078B6698475A8DEA54F0AF2A9FA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1">
    <w:name w:val="BE24C1D383D647A0B66F059CAAF2AA5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1">
    <w:name w:val="6DBFFC32A8DF4459B30550EA5692AA1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1">
    <w:name w:val="11324393B341449B8D17B947B2D218A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1">
    <w:name w:val="1F18B6ED031E4D9497732474875D2C4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1">
    <w:name w:val="59CF7D98E4074259A86D54343C989D0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1">
    <w:name w:val="41381882463B4021AB9BDC41F7D7FFE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1">
    <w:name w:val="8BEB8EE07B2A4D19A5A55ED7078C2E3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1">
    <w:name w:val="46F26DB8F9664116908115AC3BF74E0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1">
    <w:name w:val="CB20FC511A084897913C623F140A05A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1">
    <w:name w:val="0D86ACFB96E64243A65CCCB8BDB9C2B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1">
    <w:name w:val="91AED7B1A46C487796DDCC5C0918C9A6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1">
    <w:name w:val="EE080150641F48CC84BD52AE198CCE2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1">
    <w:name w:val="D186FB337B2744F3BE4655E5001E64B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1">
    <w:name w:val="96C6466B5E324C24B378CFB62458049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1">
    <w:name w:val="76E4267677E24AA88AFF1D97572C5D6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1">
    <w:name w:val="1DD6C70D155F494791A71C2DD3C918F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1">
    <w:name w:val="7556B936225242DF81E82E6B420D9BD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1">
    <w:name w:val="F658CA98F7084A96BEEE5A7FE339BE4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1">
    <w:name w:val="56E9BCF5A67148959CBB3A3451BBA73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1">
    <w:name w:val="1D5A332F057F4F719AF826CD9B52D25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1">
    <w:name w:val="C98B1AC9F20344079EA8FCD8BCE89BA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1">
    <w:name w:val="A297D889D3124F9A96BDD9ACA8BA542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1">
    <w:name w:val="475AD6E1ECF84E1A88F428536EEB819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1">
    <w:name w:val="3228606C09394660A38CCA3B02EBA39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1">
    <w:name w:val="0FE27E5373114F589DA98FF8D24BCA2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1">
    <w:name w:val="2EFAF4D472B54861A1D0DA19567AD8C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1">
    <w:name w:val="5CCEA09C5719458EAB1A9FABCF18465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1">
    <w:name w:val="1C9A457E7DA34533826AE921481A45A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1">
    <w:name w:val="4004DD5092504B2AA3FB461980E837E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1">
    <w:name w:val="6BAC6EF7659949AC9435E976EA8818C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1">
    <w:name w:val="21F4CA4CBDD84516B6D4F1BE002EDA46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1">
    <w:name w:val="E67B2B3A7DB24707B02D39B8ADB4244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1">
    <w:name w:val="A2DF245346964DCAA81CFDD66D3EF88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1">
    <w:name w:val="EA0EAC7BA64A4BD490E21F91AFC0D11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1">
    <w:name w:val="88C5FFC97C4A4471B3BB827173D7476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1">
    <w:name w:val="69F7C0DA48CE4C98A7138500412CB62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1">
    <w:name w:val="B1611CB293164EF8B2D388489FF1C32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1">
    <w:name w:val="B79F80F58DE0425C998E4E10D7481EA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1">
    <w:name w:val="AA5FB8AF0D8F403397C6ABE5951F915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1">
    <w:name w:val="995ABDE3A6664C97B62FD50C036CF22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1">
    <w:name w:val="57044A6C707F412BB5A7A65CB66BFF4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1">
    <w:name w:val="85EEE391A38A4F18A8511CCFA3F2FBF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1">
    <w:name w:val="CEA96E50D8DE44C39526F2DB2190DD4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1">
    <w:name w:val="16399B701D744AF6BC1DF1E510CD72C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1">
    <w:name w:val="7651D7532F4742A79F7E93F2255E1FD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1">
    <w:name w:val="B3137166856D4E4CB388E13960C2052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1">
    <w:name w:val="BD5D9C0BA0F749339902388E87C7CB1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1">
    <w:name w:val="323388C776E64690B182EB853D9B2B5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1">
    <w:name w:val="3D9562B597F14C07AA843DD87273454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1">
    <w:name w:val="E10408CFFABD4D869D2CF804E5CB484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1">
    <w:name w:val="49825F5614D349EDB7AB6824C5A3C94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1">
    <w:name w:val="E54F4B4CBC84403099EFA1722D01D65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1">
    <w:name w:val="C0FA1CDB3B2542DE83FE037FC4E7558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1">
    <w:name w:val="83AE2B1C3A8749AE86D924370457AB8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1">
    <w:name w:val="7B6B8675A75942198E3766098FB4A92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1">
    <w:name w:val="6444D8EDF6B14F7AB8A66E5F487E894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1">
    <w:name w:val="95543A227384426B84E59DDE3D389A6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1">
    <w:name w:val="B86CD43E3A714EBEA53F5507439B53E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1">
    <w:name w:val="04E919483C3147EDA10F8E5A6AFE2A5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1">
    <w:name w:val="89D5F39ACF0C453B9502948148E2BB2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1">
    <w:name w:val="4E3C950BEE3C4A0F925E886E289BEE0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1">
    <w:name w:val="E26BA60A9EBD4F0CA4EE02724E776D8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1">
    <w:name w:val="32081E781A714A6EB4A7D2DABC22FF2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1">
    <w:name w:val="5B5FBBF16F8A41D4B485013D4186E78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1">
    <w:name w:val="61D90EDC697943768B4CF364A3F7187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1">
    <w:name w:val="44BF01C1A884450B8B859EC561BBF30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1">
    <w:name w:val="F09C3832A5234E77B114B113EC71A68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1">
    <w:name w:val="3C4C74B81F494EDEB10153AF05A0EA4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1">
    <w:name w:val="3BE9ADB1E52D4656A41C9A5E98AA7C2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1">
    <w:name w:val="B915C448EDC34F46BAB4806A3BDCC18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1">
    <w:name w:val="FC446851A863440FBA8757D82E8FC7E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1">
    <w:name w:val="98BFBF39B21E40C7A54C45EDBAEA4AD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1">
    <w:name w:val="52085E78E3624DA7B4D6C75D1EEC454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1">
    <w:name w:val="8E0E62F3BF6A4BE5B5AF62FB3E145FE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1">
    <w:name w:val="13DAB94408B54F70A57CD2EB37DA219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1">
    <w:name w:val="9719EE83A1A840D4BA733475CEF52CB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1">
    <w:name w:val="1A361F45555345B18B81F389A30F1C2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1">
    <w:name w:val="57B3271778B3464A896B4801028EDCF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1">
    <w:name w:val="6FE48FC6786E40E182A243D0D4B6A50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1">
    <w:name w:val="79ED8CEAD8644B36AEE89FC75F1D41C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1">
    <w:name w:val="A6EE821A752746CC8E947E97DA04108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1">
    <w:name w:val="AF10E6385A0649888DB445AB5504A2E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1">
    <w:name w:val="6A27EB9B66E34AE7AAE423FE0321E6B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1">
    <w:name w:val="3504626ADA10463B96CC22870D29ABC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1">
    <w:name w:val="DAAF2E586D7B418F891128834D8197C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1">
    <w:name w:val="A5E96F3A555D4202A1E943CF10744B7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1">
    <w:name w:val="940BD53226F84FCFAB084CA19560AD5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1">
    <w:name w:val="630065ECBD4A43C98CFFD1DA9B04666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1">
    <w:name w:val="F4D9705FEB884B2E985AFB17AEA26AC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1">
    <w:name w:val="9E92CEFB545A4D12A245AEF6947B29C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1">
    <w:name w:val="BDB6A02E24D348A483FEFA8EC749F74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1">
    <w:name w:val="E839D53D59D24A95BE8CF6B4AD7A900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1">
    <w:name w:val="CDB973805858479DB4561505FF7767F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1">
    <w:name w:val="43CEA115562E4E48AD51D190900D458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1">
    <w:name w:val="B2C40997E5364D6F980D49B403A93EE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1">
    <w:name w:val="23BEE28DB18B466FA8A28408BA0F990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1">
    <w:name w:val="44E6B09808EF4A46A3AFFB71AC11C9C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1">
    <w:name w:val="B45109218ACA43D4AA59A26D44A6219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1">
    <w:name w:val="12DB2C2C70EE48FA9094EE469C3A1F0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1">
    <w:name w:val="82F114EB37CE47C68D450F4D8A6FCFE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">
    <w:name w:val="E9C8D359D0134A40B6D3AE29ED5FF795"/>
    <w:rsid w:val="009E59FA"/>
  </w:style>
  <w:style w:type="paragraph" w:customStyle="1" w:styleId="F5AAEAF889D149A0A9B94E4603CD0D712">
    <w:name w:val="F5AAEAF889D149A0A9B94E4603CD0D71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2">
    <w:name w:val="50AE24C66EAA490996A5070FEEFDB31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2">
    <w:name w:val="A826367653D1477284A82DF0752D7545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2">
    <w:name w:val="123AA41B43894B11B88D36F09EE86F44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2">
    <w:name w:val="DCFCA44263D840A3911BB5BF29AE0698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2">
    <w:name w:val="9D56C72AB680482284ED3C3C59F39F5B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2">
    <w:name w:val="3483707409104D4C88EA329E48931A9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2">
    <w:name w:val="4CEC96F28B894501A12EB017AAE8548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2">
    <w:name w:val="85FA39B1BB1340409E78C33CDF2BA9A5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2">
    <w:name w:val="B33DF9D4CE2140FABE2EB5BD4D5A7E8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2">
    <w:name w:val="1830E19A3A8D4F7DA4DD95A83AD07A83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2">
    <w:name w:val="BFF2AE5D70D744A995416B6B96CA356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2">
    <w:name w:val="92B3BD898DD74685BE56614A3719C44B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2">
    <w:name w:val="155D21DF95FE49B3BEDC13002207591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2">
    <w:name w:val="456F5383E6E440F0A1696A1301F6972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2">
    <w:name w:val="C27677841F6745328DC73BCF48AFCB45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2">
    <w:name w:val="915D16F8EE9A4C8E92F7833B224434D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2">
    <w:name w:val="BCA9805E9A7542D6AC0A763AD816B214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2">
    <w:name w:val="374AC3108FFC4B18B3E544C72980CC6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2">
    <w:name w:val="62D214F273E74BAFA9B584908C2334D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2">
    <w:name w:val="2F763E6F686D4EC28DAF3A0F7B03398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2">
    <w:name w:val="138574D810294A8A8B59A138169EA8E3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2">
    <w:name w:val="ED27EB6D953347F4A2DA39EB29B8EA1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2">
    <w:name w:val="E436DE2AED5049A1B649F6CEE6E5B5D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2">
    <w:name w:val="4E36F68C9CEF430F88C20B998B4BA19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2">
    <w:name w:val="64CA919EA0B441B59CF11303287C51C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2">
    <w:name w:val="1591C833946A4184BFAB0484F51F38C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2">
    <w:name w:val="57551C73E5554299A7E6CECAB0BE5D0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2">
    <w:name w:val="A2A020646AB543E2AC3B50854FBA028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2">
    <w:name w:val="A06B60DE1E964193A1A63F1AB3F5D19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2">
    <w:name w:val="89641F69E85C4ED4A893DCDEAACD672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2">
    <w:name w:val="95C553DD594B437793EE6499CD3BB608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2">
    <w:name w:val="873020F369DC471697EAA639DA11F3D6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2">
    <w:name w:val="88182C09D5314376A7EB93D608137EE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2">
    <w:name w:val="090ACD32EA9944C0AFA9C0ADAF90FC48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2">
    <w:name w:val="59D51117CE8C4531AC56B7361D8E807B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2">
    <w:name w:val="4D2A5EF82FA64C759924B77CA685072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2">
    <w:name w:val="CB5208EB118D42BF94B652CBAD50399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2">
    <w:name w:val="68333F1EDD84426FB5B5EE3F6D60DA2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2">
    <w:name w:val="DD1148A1B278464EB11F0AAB08FB997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2">
    <w:name w:val="4FA9B9D8579D4E30BF659583BE84FB7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2">
    <w:name w:val="E2976F41864A4BD693919CAE2215781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2">
    <w:name w:val="A9B2078B6698475A8DEA54F0AF2A9FA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2">
    <w:name w:val="BE24C1D383D647A0B66F059CAAF2AA5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2">
    <w:name w:val="6DBFFC32A8DF4459B30550EA5692AA1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2">
    <w:name w:val="11324393B341449B8D17B947B2D218A4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2">
    <w:name w:val="1F18B6ED031E4D9497732474875D2C4B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2">
    <w:name w:val="59CF7D98E4074259A86D54343C989D0C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2">
    <w:name w:val="41381882463B4021AB9BDC41F7D7FFE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2">
    <w:name w:val="8BEB8EE07B2A4D19A5A55ED7078C2E3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2">
    <w:name w:val="46F26DB8F9664116908115AC3BF74E0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2">
    <w:name w:val="CB20FC511A084897913C623F140A05A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2">
    <w:name w:val="0D86ACFB96E64243A65CCCB8BDB9C2BD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2">
    <w:name w:val="91AED7B1A46C487796DDCC5C0918C9A6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2">
    <w:name w:val="EE080150641F48CC84BD52AE198CCE2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2">
    <w:name w:val="D186FB337B2744F3BE4655E5001E64B4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2">
    <w:name w:val="96C6466B5E324C24B378CFB62458049B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2">
    <w:name w:val="76E4267677E24AA88AFF1D97572C5D6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2">
    <w:name w:val="1DD6C70D155F494791A71C2DD3C918F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2">
    <w:name w:val="7556B936225242DF81E82E6B420D9BD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2">
    <w:name w:val="F658CA98F7084A96BEEE5A7FE339BE4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2">
    <w:name w:val="56E9BCF5A67148959CBB3A3451BBA73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2">
    <w:name w:val="1D5A332F057F4F719AF826CD9B52D25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2">
    <w:name w:val="C98B1AC9F20344079EA8FCD8BCE89BA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2">
    <w:name w:val="A297D889D3124F9A96BDD9ACA8BA542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2">
    <w:name w:val="475AD6E1ECF84E1A88F428536EEB819C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2">
    <w:name w:val="3228606C09394660A38CCA3B02EBA39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2">
    <w:name w:val="0FE27E5373114F589DA98FF8D24BCA21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2">
    <w:name w:val="2EFAF4D472B54861A1D0DA19567AD8C4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2">
    <w:name w:val="5CCEA09C5719458EAB1A9FABCF18465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2">
    <w:name w:val="1C9A457E7DA34533826AE921481A45A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2">
    <w:name w:val="4004DD5092504B2AA3FB461980E837E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2">
    <w:name w:val="6BAC6EF7659949AC9435E976EA8818C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2">
    <w:name w:val="21F4CA4CBDD84516B6D4F1BE002EDA46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2">
    <w:name w:val="E67B2B3A7DB24707B02D39B8ADB4244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2">
    <w:name w:val="A2DF245346964DCAA81CFDD66D3EF883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2">
    <w:name w:val="EA0EAC7BA64A4BD490E21F91AFC0D11D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2">
    <w:name w:val="88C5FFC97C4A4471B3BB827173D7476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2">
    <w:name w:val="69F7C0DA48CE4C98A7138500412CB62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2">
    <w:name w:val="B1611CB293164EF8B2D388489FF1C32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2">
    <w:name w:val="B79F80F58DE0425C998E4E10D7481EA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2">
    <w:name w:val="AA5FB8AF0D8F403397C6ABE5951F915D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2">
    <w:name w:val="995ABDE3A6664C97B62FD50C036CF22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2">
    <w:name w:val="57044A6C707F412BB5A7A65CB66BFF48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1">
    <w:name w:val="E9C8D359D0134A40B6D3AE29ED5FF7951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2">
    <w:name w:val="85EEE391A38A4F18A8511CCFA3F2FBF1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2">
    <w:name w:val="CEA96E50D8DE44C39526F2DB2190DD4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2">
    <w:name w:val="16399B701D744AF6BC1DF1E510CD72C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2">
    <w:name w:val="7651D7532F4742A79F7E93F2255E1FD3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2">
    <w:name w:val="B3137166856D4E4CB388E13960C2052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2">
    <w:name w:val="BD5D9C0BA0F749339902388E87C7CB1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2">
    <w:name w:val="323388C776E64690B182EB853D9B2B5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2">
    <w:name w:val="3D9562B597F14C07AA843DD87273454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2">
    <w:name w:val="E10408CFFABD4D869D2CF804E5CB484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2">
    <w:name w:val="49825F5614D349EDB7AB6824C5A3C944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2">
    <w:name w:val="E54F4B4CBC84403099EFA1722D01D65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2">
    <w:name w:val="C0FA1CDB3B2542DE83FE037FC4E7558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2">
    <w:name w:val="83AE2B1C3A8749AE86D924370457AB83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2">
    <w:name w:val="7B6B8675A75942198E3766098FB4A92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2">
    <w:name w:val="6444D8EDF6B14F7AB8A66E5F487E894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2">
    <w:name w:val="95543A227384426B84E59DDE3D389A6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2">
    <w:name w:val="B86CD43E3A714EBEA53F5507439B53E4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2">
    <w:name w:val="04E919483C3147EDA10F8E5A6AFE2A5D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2">
    <w:name w:val="89D5F39ACF0C453B9502948148E2BB2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2">
    <w:name w:val="4E3C950BEE3C4A0F925E886E289BEE0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2">
    <w:name w:val="E26BA60A9EBD4F0CA4EE02724E776D8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2">
    <w:name w:val="32081E781A714A6EB4A7D2DABC22FF2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2">
    <w:name w:val="5B5FBBF16F8A41D4B485013D4186E78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2">
    <w:name w:val="61D90EDC697943768B4CF364A3F7187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2">
    <w:name w:val="44BF01C1A884450B8B859EC561BBF30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2">
    <w:name w:val="F09C3832A5234E77B114B113EC71A68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2">
    <w:name w:val="3C4C74B81F494EDEB10153AF05A0EA4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2">
    <w:name w:val="3BE9ADB1E52D4656A41C9A5E98AA7C2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2">
    <w:name w:val="B915C448EDC34F46BAB4806A3BDCC18D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2">
    <w:name w:val="FC446851A863440FBA8757D82E8FC7E3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2">
    <w:name w:val="98BFBF39B21E40C7A54C45EDBAEA4AD4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2">
    <w:name w:val="52085E78E3624DA7B4D6C75D1EEC454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2">
    <w:name w:val="8E0E62F3BF6A4BE5B5AF62FB3E145FEF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2">
    <w:name w:val="13DAB94408B54F70A57CD2EB37DA219B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2">
    <w:name w:val="9719EE83A1A840D4BA733475CEF52CB5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2">
    <w:name w:val="1A361F45555345B18B81F389A30F1C23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2">
    <w:name w:val="57B3271778B3464A896B4801028EDCF1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2">
    <w:name w:val="6FE48FC6786E40E182A243D0D4B6A50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2">
    <w:name w:val="79ED8CEAD8644B36AEE89FC75F1D41C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2">
    <w:name w:val="A6EE821A752746CC8E947E97DA041080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2">
    <w:name w:val="AF10E6385A0649888DB445AB5504A2EC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2">
    <w:name w:val="6A27EB9B66E34AE7AAE423FE0321E6BE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2">
    <w:name w:val="3504626ADA10463B96CC22870D29ABCB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2">
    <w:name w:val="DAAF2E586D7B418F891128834D8197C2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2">
    <w:name w:val="A5E96F3A555D4202A1E943CF10744B7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2">
    <w:name w:val="940BD53226F84FCFAB084CA19560AD5D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2">
    <w:name w:val="630065ECBD4A43C98CFFD1DA9B04666C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2">
    <w:name w:val="F4D9705FEB884B2E985AFB17AEA26ACC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2">
    <w:name w:val="9E92CEFB545A4D12A245AEF6947B29CC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2">
    <w:name w:val="BDB6A02E24D348A483FEFA8EC749F74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2">
    <w:name w:val="E839D53D59D24A95BE8CF6B4AD7A9001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2">
    <w:name w:val="CDB973805858479DB4561505FF7767F8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2">
    <w:name w:val="43CEA115562E4E48AD51D190900D458D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2">
    <w:name w:val="B2C40997E5364D6F980D49B403A93EE5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2">
    <w:name w:val="23BEE28DB18B466FA8A28408BA0F9907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2">
    <w:name w:val="44E6B09808EF4A46A3AFFB71AC11C9C8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2">
    <w:name w:val="B45109218ACA43D4AA59A26D44A6219A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2">
    <w:name w:val="12DB2C2C70EE48FA9094EE469C3A1F01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2">
    <w:name w:val="82F114EB37CE47C68D450F4D8A6FCFE5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5AAEAF889D149A0A9B94E4603CD0D713">
    <w:name w:val="F5AAEAF889D149A0A9B94E4603CD0D71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3">
    <w:name w:val="50AE24C66EAA490996A5070FEEFDB31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3">
    <w:name w:val="A826367653D1477284A82DF0752D7545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3">
    <w:name w:val="123AA41B43894B11B88D36F09EE86F44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3">
    <w:name w:val="DCFCA44263D840A3911BB5BF29AE0698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3">
    <w:name w:val="9D56C72AB680482284ED3C3C59F39F5B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3">
    <w:name w:val="3483707409104D4C88EA329E48931A9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5F284B6EC564A7B8FC6AC3367822489">
    <w:name w:val="65F284B6EC564A7B8FC6AC336782248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3">
    <w:name w:val="4CEC96F28B894501A12EB017AAE8548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3">
    <w:name w:val="85FA39B1BB1340409E78C33CDF2BA9A5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3">
    <w:name w:val="B33DF9D4CE2140FABE2EB5BD4D5A7E8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3">
    <w:name w:val="1830E19A3A8D4F7DA4DD95A83AD07A83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3">
    <w:name w:val="BFF2AE5D70D744A995416B6B96CA356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3">
    <w:name w:val="92B3BD898DD74685BE56614A3719C44B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3">
    <w:name w:val="155D21DF95FE49B3BEDC13002207591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3">
    <w:name w:val="456F5383E6E440F0A1696A1301F6972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3">
    <w:name w:val="C27677841F6745328DC73BCF48AFCB45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3">
    <w:name w:val="915D16F8EE9A4C8E92F7833B224434D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3">
    <w:name w:val="BCA9805E9A7542D6AC0A763AD816B214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3">
    <w:name w:val="374AC3108FFC4B18B3E544C72980CC6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3">
    <w:name w:val="62D214F273E74BAFA9B584908C2334D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3">
    <w:name w:val="2F763E6F686D4EC28DAF3A0F7B03398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3">
    <w:name w:val="138574D810294A8A8B59A138169EA8E3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3">
    <w:name w:val="ED27EB6D953347F4A2DA39EB29B8EA1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3">
    <w:name w:val="E436DE2AED5049A1B649F6CEE6E5B5D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3">
    <w:name w:val="4E36F68C9CEF430F88C20B998B4BA19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3">
    <w:name w:val="64CA919EA0B441B59CF11303287C51C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3">
    <w:name w:val="1591C833946A4184BFAB0484F51F38C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3">
    <w:name w:val="57551C73E5554299A7E6CECAB0BE5D0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3">
    <w:name w:val="A2A020646AB543E2AC3B50854FBA028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3">
    <w:name w:val="A06B60DE1E964193A1A63F1AB3F5D19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3">
    <w:name w:val="89641F69E85C4ED4A893DCDEAACD672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3">
    <w:name w:val="95C553DD594B437793EE6499CD3BB608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3">
    <w:name w:val="873020F369DC471697EAA639DA11F3D6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3">
    <w:name w:val="88182C09D5314376A7EB93D608137EE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3">
    <w:name w:val="090ACD32EA9944C0AFA9C0ADAF90FC48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3">
    <w:name w:val="59D51117CE8C4531AC56B7361D8E807B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3">
    <w:name w:val="4D2A5EF82FA64C759924B77CA685072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3">
    <w:name w:val="CB5208EB118D42BF94B652CBAD50399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3">
    <w:name w:val="68333F1EDD84426FB5B5EE3F6D60DA2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3">
    <w:name w:val="DD1148A1B278464EB11F0AAB08FB997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3">
    <w:name w:val="4FA9B9D8579D4E30BF659583BE84FB7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3">
    <w:name w:val="E2976F41864A4BD693919CAE2215781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3">
    <w:name w:val="A9B2078B6698475A8DEA54F0AF2A9FA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3">
    <w:name w:val="BE24C1D383D647A0B66F059CAAF2AA5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3">
    <w:name w:val="6DBFFC32A8DF4459B30550EA5692AA1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3">
    <w:name w:val="11324393B341449B8D17B947B2D218A4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3">
    <w:name w:val="1F18B6ED031E4D9497732474875D2C4B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3">
    <w:name w:val="59CF7D98E4074259A86D54343C989D0C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3">
    <w:name w:val="41381882463B4021AB9BDC41F7D7FFE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3">
    <w:name w:val="8BEB8EE07B2A4D19A5A55ED7078C2E3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3">
    <w:name w:val="46F26DB8F9664116908115AC3BF74E0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3">
    <w:name w:val="CB20FC511A084897913C623F140A05A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3">
    <w:name w:val="0D86ACFB96E64243A65CCCB8BDB9C2BD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3">
    <w:name w:val="91AED7B1A46C487796DDCC5C0918C9A6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3">
    <w:name w:val="EE080150641F48CC84BD52AE198CCE2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3">
    <w:name w:val="D186FB337B2744F3BE4655E5001E64B4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3">
    <w:name w:val="96C6466B5E324C24B378CFB62458049B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3">
    <w:name w:val="76E4267677E24AA88AFF1D97572C5D6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3">
    <w:name w:val="1DD6C70D155F494791A71C2DD3C918F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3">
    <w:name w:val="7556B936225242DF81E82E6B420D9BD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3">
    <w:name w:val="F658CA98F7084A96BEEE5A7FE339BE4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3">
    <w:name w:val="56E9BCF5A67148959CBB3A3451BBA73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3">
    <w:name w:val="1D5A332F057F4F719AF826CD9B52D25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3">
    <w:name w:val="C98B1AC9F20344079EA8FCD8BCE89BA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3">
    <w:name w:val="A297D889D3124F9A96BDD9ACA8BA542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3">
    <w:name w:val="475AD6E1ECF84E1A88F428536EEB819C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3">
    <w:name w:val="3228606C09394660A38CCA3B02EBA39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3">
    <w:name w:val="0FE27E5373114F589DA98FF8D24BCA21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3">
    <w:name w:val="2EFAF4D472B54861A1D0DA19567AD8C4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3">
    <w:name w:val="5CCEA09C5719458EAB1A9FABCF18465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3">
    <w:name w:val="1C9A457E7DA34533826AE921481A45A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3">
    <w:name w:val="4004DD5092504B2AA3FB461980E837E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3">
    <w:name w:val="6BAC6EF7659949AC9435E976EA8818C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3">
    <w:name w:val="21F4CA4CBDD84516B6D4F1BE002EDA46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3">
    <w:name w:val="E67B2B3A7DB24707B02D39B8ADB4244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3">
    <w:name w:val="A2DF245346964DCAA81CFDD66D3EF883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3">
    <w:name w:val="EA0EAC7BA64A4BD490E21F91AFC0D11D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3">
    <w:name w:val="88C5FFC97C4A4471B3BB827173D7476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3">
    <w:name w:val="69F7C0DA48CE4C98A7138500412CB62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3">
    <w:name w:val="B1611CB293164EF8B2D388489FF1C32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3">
    <w:name w:val="B79F80F58DE0425C998E4E10D7481EA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3">
    <w:name w:val="AA5FB8AF0D8F403397C6ABE5951F915D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3">
    <w:name w:val="995ABDE3A6664C97B62FD50C036CF22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3">
    <w:name w:val="57044A6C707F412BB5A7A65CB66BFF48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2">
    <w:name w:val="E9C8D359D0134A40B6D3AE29ED5FF795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3">
    <w:name w:val="85EEE391A38A4F18A8511CCFA3F2FBF1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3">
    <w:name w:val="CEA96E50D8DE44C39526F2DB2190DD4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3">
    <w:name w:val="16399B701D744AF6BC1DF1E510CD72C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3">
    <w:name w:val="7651D7532F4742A79F7E93F2255E1FD3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3">
    <w:name w:val="B3137166856D4E4CB388E13960C2052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3">
    <w:name w:val="BD5D9C0BA0F749339902388E87C7CB1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3">
    <w:name w:val="323388C776E64690B182EB853D9B2B5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3">
    <w:name w:val="3D9562B597F14C07AA843DD87273454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3">
    <w:name w:val="E10408CFFABD4D869D2CF804E5CB484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3">
    <w:name w:val="49825F5614D349EDB7AB6824C5A3C944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3">
    <w:name w:val="E54F4B4CBC84403099EFA1722D01D65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3">
    <w:name w:val="C0FA1CDB3B2542DE83FE037FC4E7558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3">
    <w:name w:val="83AE2B1C3A8749AE86D924370457AB83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3">
    <w:name w:val="7B6B8675A75942198E3766098FB4A92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3">
    <w:name w:val="6444D8EDF6B14F7AB8A66E5F487E894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3">
    <w:name w:val="95543A227384426B84E59DDE3D389A6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3">
    <w:name w:val="B86CD43E3A714EBEA53F5507439B53E4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3">
    <w:name w:val="04E919483C3147EDA10F8E5A6AFE2A5D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3">
    <w:name w:val="89D5F39ACF0C453B9502948148E2BB2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3">
    <w:name w:val="4E3C950BEE3C4A0F925E886E289BEE0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3">
    <w:name w:val="E26BA60A9EBD4F0CA4EE02724E776D8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3">
    <w:name w:val="32081E781A714A6EB4A7D2DABC22FF2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3">
    <w:name w:val="5B5FBBF16F8A41D4B485013D4186E78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3">
    <w:name w:val="61D90EDC697943768B4CF364A3F7187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3">
    <w:name w:val="44BF01C1A884450B8B859EC561BBF30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3">
    <w:name w:val="F09C3832A5234E77B114B113EC71A68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3">
    <w:name w:val="3C4C74B81F494EDEB10153AF05A0EA4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3">
    <w:name w:val="3BE9ADB1E52D4656A41C9A5E98AA7C2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3">
    <w:name w:val="B915C448EDC34F46BAB4806A3BDCC18D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3">
    <w:name w:val="FC446851A863440FBA8757D82E8FC7E3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3">
    <w:name w:val="98BFBF39B21E40C7A54C45EDBAEA4AD4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3">
    <w:name w:val="52085E78E3624DA7B4D6C75D1EEC454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3">
    <w:name w:val="8E0E62F3BF6A4BE5B5AF62FB3E145FEF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3">
    <w:name w:val="13DAB94408B54F70A57CD2EB37DA219B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3">
    <w:name w:val="9719EE83A1A840D4BA733475CEF52CB5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3">
    <w:name w:val="1A361F45555345B18B81F389A30F1C23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3">
    <w:name w:val="57B3271778B3464A896B4801028EDCF1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3">
    <w:name w:val="6FE48FC6786E40E182A243D0D4B6A50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3">
    <w:name w:val="79ED8CEAD8644B36AEE89FC75F1D41C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3">
    <w:name w:val="A6EE821A752746CC8E947E97DA041080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3">
    <w:name w:val="AF10E6385A0649888DB445AB5504A2EC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3">
    <w:name w:val="6A27EB9B66E34AE7AAE423FE0321E6BE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3">
    <w:name w:val="3504626ADA10463B96CC22870D29ABCB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3">
    <w:name w:val="DAAF2E586D7B418F891128834D8197C2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3">
    <w:name w:val="A5E96F3A555D4202A1E943CF10744B7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3">
    <w:name w:val="940BD53226F84FCFAB084CA19560AD5D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3">
    <w:name w:val="630065ECBD4A43C98CFFD1DA9B04666C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3">
    <w:name w:val="F4D9705FEB884B2E985AFB17AEA26ACC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3">
    <w:name w:val="9E92CEFB545A4D12A245AEF6947B29CC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3">
    <w:name w:val="BDB6A02E24D348A483FEFA8EC749F74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3">
    <w:name w:val="E839D53D59D24A95BE8CF6B4AD7A9001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3">
    <w:name w:val="CDB973805858479DB4561505FF7767F8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3">
    <w:name w:val="43CEA115562E4E48AD51D190900D458D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3">
    <w:name w:val="B2C40997E5364D6F980D49B403A93EE5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3">
    <w:name w:val="23BEE28DB18B466FA8A28408BA0F9907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3">
    <w:name w:val="44E6B09808EF4A46A3AFFB71AC11C9C8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3">
    <w:name w:val="B45109218ACA43D4AA59A26D44A6219A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3">
    <w:name w:val="12DB2C2C70EE48FA9094EE469C3A1F01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3">
    <w:name w:val="82F114EB37CE47C68D450F4D8A6FCFE5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5AAEAF889D149A0A9B94E4603CD0D714">
    <w:name w:val="F5AAEAF889D149A0A9B94E4603CD0D71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4">
    <w:name w:val="50AE24C66EAA490996A5070FEEFDB31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4">
    <w:name w:val="A826367653D1477284A82DF0752D7545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4">
    <w:name w:val="123AA41B43894B11B88D36F09EE86F44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4">
    <w:name w:val="DCFCA44263D840A3911BB5BF29AE0698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4">
    <w:name w:val="9D56C72AB680482284ED3C3C59F39F5B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4">
    <w:name w:val="3483707409104D4C88EA329E48931A9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5F284B6EC564A7B8FC6AC33678224891">
    <w:name w:val="65F284B6EC564A7B8FC6AC33678224891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4">
    <w:name w:val="4CEC96F28B894501A12EB017AAE8548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4">
    <w:name w:val="85FA39B1BB1340409E78C33CDF2BA9A5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4">
    <w:name w:val="B33DF9D4CE2140FABE2EB5BD4D5A7E8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4">
    <w:name w:val="1830E19A3A8D4F7DA4DD95A83AD07A83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4">
    <w:name w:val="BFF2AE5D70D744A995416B6B96CA356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4">
    <w:name w:val="92B3BD898DD74685BE56614A3719C44B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4">
    <w:name w:val="155D21DF95FE49B3BEDC13002207591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4">
    <w:name w:val="456F5383E6E440F0A1696A1301F6972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4">
    <w:name w:val="C27677841F6745328DC73BCF48AFCB45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4">
    <w:name w:val="915D16F8EE9A4C8E92F7833B224434D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4">
    <w:name w:val="BCA9805E9A7542D6AC0A763AD816B214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4">
    <w:name w:val="374AC3108FFC4B18B3E544C72980CC6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4">
    <w:name w:val="62D214F273E74BAFA9B584908C2334D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4">
    <w:name w:val="2F763E6F686D4EC28DAF3A0F7B03398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4">
    <w:name w:val="138574D810294A8A8B59A138169EA8E3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4">
    <w:name w:val="ED27EB6D953347F4A2DA39EB29B8EA1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4">
    <w:name w:val="E436DE2AED5049A1B649F6CEE6E5B5D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4">
    <w:name w:val="4E36F68C9CEF430F88C20B998B4BA19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4">
    <w:name w:val="64CA919EA0B441B59CF11303287C51C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4">
    <w:name w:val="1591C833946A4184BFAB0484F51F38C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4">
    <w:name w:val="57551C73E5554299A7E6CECAB0BE5D0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4">
    <w:name w:val="A2A020646AB543E2AC3B50854FBA028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4">
    <w:name w:val="A06B60DE1E964193A1A63F1AB3F5D19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4">
    <w:name w:val="89641F69E85C4ED4A893DCDEAACD672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4">
    <w:name w:val="95C553DD594B437793EE6499CD3BB608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4">
    <w:name w:val="873020F369DC471697EAA639DA11F3D6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4">
    <w:name w:val="88182C09D5314376A7EB93D608137EE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4">
    <w:name w:val="090ACD32EA9944C0AFA9C0ADAF90FC48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4">
    <w:name w:val="59D51117CE8C4531AC56B7361D8E807B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4">
    <w:name w:val="4D2A5EF82FA64C759924B77CA685072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4">
    <w:name w:val="CB5208EB118D42BF94B652CBAD50399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4">
    <w:name w:val="68333F1EDD84426FB5B5EE3F6D60DA2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4">
    <w:name w:val="DD1148A1B278464EB11F0AAB08FB997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4">
    <w:name w:val="4FA9B9D8579D4E30BF659583BE84FB7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4">
    <w:name w:val="E2976F41864A4BD693919CAE2215781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4">
    <w:name w:val="A9B2078B6698475A8DEA54F0AF2A9FA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4">
    <w:name w:val="BE24C1D383D647A0B66F059CAAF2AA5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4">
    <w:name w:val="6DBFFC32A8DF4459B30550EA5692AA1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4">
    <w:name w:val="11324393B341449B8D17B947B2D218A4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4">
    <w:name w:val="1F18B6ED031E4D9497732474875D2C4B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4">
    <w:name w:val="59CF7D98E4074259A86D54343C989D0C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4">
    <w:name w:val="41381882463B4021AB9BDC41F7D7FFE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4">
    <w:name w:val="8BEB8EE07B2A4D19A5A55ED7078C2E3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4">
    <w:name w:val="46F26DB8F9664116908115AC3BF74E0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4">
    <w:name w:val="CB20FC511A084897913C623F140A05A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4">
    <w:name w:val="0D86ACFB96E64243A65CCCB8BDB9C2BD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4">
    <w:name w:val="91AED7B1A46C487796DDCC5C0918C9A6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4">
    <w:name w:val="EE080150641F48CC84BD52AE198CCE2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4">
    <w:name w:val="D186FB337B2744F3BE4655E5001E64B4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4">
    <w:name w:val="96C6466B5E324C24B378CFB62458049B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4">
    <w:name w:val="76E4267677E24AA88AFF1D97572C5D6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4">
    <w:name w:val="1DD6C70D155F494791A71C2DD3C918F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4">
    <w:name w:val="7556B936225242DF81E82E6B420D9BD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4">
    <w:name w:val="F658CA98F7084A96BEEE5A7FE339BE4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4">
    <w:name w:val="56E9BCF5A67148959CBB3A3451BBA73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4">
    <w:name w:val="1D5A332F057F4F719AF826CD9B52D25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4">
    <w:name w:val="C98B1AC9F20344079EA8FCD8BCE89BA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4">
    <w:name w:val="A297D889D3124F9A96BDD9ACA8BA542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4">
    <w:name w:val="475AD6E1ECF84E1A88F428536EEB819C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4">
    <w:name w:val="3228606C09394660A38CCA3B02EBA39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4">
    <w:name w:val="0FE27E5373114F589DA98FF8D24BCA21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4">
    <w:name w:val="2EFAF4D472B54861A1D0DA19567AD8C4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4">
    <w:name w:val="5CCEA09C5719458EAB1A9FABCF18465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4">
    <w:name w:val="1C9A457E7DA34533826AE921481A45A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4">
    <w:name w:val="4004DD5092504B2AA3FB461980E837E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4">
    <w:name w:val="6BAC6EF7659949AC9435E976EA8818C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4">
    <w:name w:val="21F4CA4CBDD84516B6D4F1BE002EDA46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4">
    <w:name w:val="E67B2B3A7DB24707B02D39B8ADB4244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4">
    <w:name w:val="A2DF245346964DCAA81CFDD66D3EF883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4">
    <w:name w:val="EA0EAC7BA64A4BD490E21F91AFC0D11D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4">
    <w:name w:val="88C5FFC97C4A4471B3BB827173D7476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4">
    <w:name w:val="69F7C0DA48CE4C98A7138500412CB62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4">
    <w:name w:val="B1611CB293164EF8B2D388489FF1C32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4">
    <w:name w:val="B79F80F58DE0425C998E4E10D7481EA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4">
    <w:name w:val="AA5FB8AF0D8F403397C6ABE5951F915D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4">
    <w:name w:val="995ABDE3A6664C97B62FD50C036CF22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4">
    <w:name w:val="57044A6C707F412BB5A7A65CB66BFF48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3">
    <w:name w:val="E9C8D359D0134A40B6D3AE29ED5FF795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4">
    <w:name w:val="85EEE391A38A4F18A8511CCFA3F2FBF1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4">
    <w:name w:val="CEA96E50D8DE44C39526F2DB2190DD4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4">
    <w:name w:val="16399B701D744AF6BC1DF1E510CD72C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4">
    <w:name w:val="7651D7532F4742A79F7E93F2255E1FD3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4">
    <w:name w:val="B3137166856D4E4CB388E13960C2052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4">
    <w:name w:val="BD5D9C0BA0F749339902388E87C7CB1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4">
    <w:name w:val="323388C776E64690B182EB853D9B2B5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4">
    <w:name w:val="3D9562B597F14C07AA843DD87273454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4">
    <w:name w:val="E10408CFFABD4D869D2CF804E5CB484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4">
    <w:name w:val="49825F5614D349EDB7AB6824C5A3C944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4">
    <w:name w:val="E54F4B4CBC84403099EFA1722D01D65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4">
    <w:name w:val="C0FA1CDB3B2542DE83FE037FC4E7558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4">
    <w:name w:val="83AE2B1C3A8749AE86D924370457AB83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4">
    <w:name w:val="7B6B8675A75942198E3766098FB4A92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4">
    <w:name w:val="6444D8EDF6B14F7AB8A66E5F487E894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4">
    <w:name w:val="95543A227384426B84E59DDE3D389A6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4">
    <w:name w:val="B86CD43E3A714EBEA53F5507439B53E4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4">
    <w:name w:val="04E919483C3147EDA10F8E5A6AFE2A5D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4">
    <w:name w:val="89D5F39ACF0C453B9502948148E2BB2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4">
    <w:name w:val="4E3C950BEE3C4A0F925E886E289BEE0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4">
    <w:name w:val="E26BA60A9EBD4F0CA4EE02724E776D8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4">
    <w:name w:val="32081E781A714A6EB4A7D2DABC22FF2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4">
    <w:name w:val="5B5FBBF16F8A41D4B485013D4186E78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4">
    <w:name w:val="61D90EDC697943768B4CF364A3F7187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4">
    <w:name w:val="44BF01C1A884450B8B859EC561BBF30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4">
    <w:name w:val="F09C3832A5234E77B114B113EC71A68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4">
    <w:name w:val="3C4C74B81F494EDEB10153AF05A0EA4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4">
    <w:name w:val="3BE9ADB1E52D4656A41C9A5E98AA7C2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4">
    <w:name w:val="B915C448EDC34F46BAB4806A3BDCC18D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4">
    <w:name w:val="FC446851A863440FBA8757D82E8FC7E3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4">
    <w:name w:val="98BFBF39B21E40C7A54C45EDBAEA4AD4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4">
    <w:name w:val="52085E78E3624DA7B4D6C75D1EEC454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4">
    <w:name w:val="8E0E62F3BF6A4BE5B5AF62FB3E145FEF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4">
    <w:name w:val="13DAB94408B54F70A57CD2EB37DA219B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4">
    <w:name w:val="9719EE83A1A840D4BA733475CEF52CB5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4">
    <w:name w:val="1A361F45555345B18B81F389A30F1C23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4">
    <w:name w:val="57B3271778B3464A896B4801028EDCF1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4">
    <w:name w:val="6FE48FC6786E40E182A243D0D4B6A50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4">
    <w:name w:val="79ED8CEAD8644B36AEE89FC75F1D41C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4">
    <w:name w:val="A6EE821A752746CC8E947E97DA041080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4">
    <w:name w:val="AF10E6385A0649888DB445AB5504A2EC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4">
    <w:name w:val="6A27EB9B66E34AE7AAE423FE0321E6BE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4">
    <w:name w:val="3504626ADA10463B96CC22870D29ABCB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4">
    <w:name w:val="DAAF2E586D7B418F891128834D8197C2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4">
    <w:name w:val="A5E96F3A555D4202A1E943CF10744B7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4">
    <w:name w:val="940BD53226F84FCFAB084CA19560AD5D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4">
    <w:name w:val="630065ECBD4A43C98CFFD1DA9B04666C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4">
    <w:name w:val="F4D9705FEB884B2E985AFB17AEA26ACC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4">
    <w:name w:val="9E92CEFB545A4D12A245AEF6947B29CC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4">
    <w:name w:val="BDB6A02E24D348A483FEFA8EC749F74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4">
    <w:name w:val="E839D53D59D24A95BE8CF6B4AD7A9001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4">
    <w:name w:val="CDB973805858479DB4561505FF7767F8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4">
    <w:name w:val="43CEA115562E4E48AD51D190900D458D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4">
    <w:name w:val="B2C40997E5364D6F980D49B403A93EE5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4">
    <w:name w:val="23BEE28DB18B466FA8A28408BA0F9907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4">
    <w:name w:val="44E6B09808EF4A46A3AFFB71AC11C9C8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4">
    <w:name w:val="B45109218ACA43D4AA59A26D44A6219A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4">
    <w:name w:val="12DB2C2C70EE48FA9094EE469C3A1F01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4">
    <w:name w:val="82F114EB37CE47C68D450F4D8A6FCFE5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5AAEAF889D149A0A9B94E4603CD0D715">
    <w:name w:val="F5AAEAF889D149A0A9B94E4603CD0D71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5">
    <w:name w:val="50AE24C66EAA490996A5070FEEFDB31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5">
    <w:name w:val="A826367653D1477284A82DF0752D7545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5">
    <w:name w:val="123AA41B43894B11B88D36F09EE86F44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5">
    <w:name w:val="DCFCA44263D840A3911BB5BF29AE0698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5">
    <w:name w:val="9D56C72AB680482284ED3C3C59F39F5B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5">
    <w:name w:val="3483707409104D4C88EA329E48931A9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5F284B6EC564A7B8FC6AC33678224892">
    <w:name w:val="65F284B6EC564A7B8FC6AC33678224892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5">
    <w:name w:val="4CEC96F28B894501A12EB017AAE8548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5">
    <w:name w:val="85FA39B1BB1340409E78C33CDF2BA9A5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5">
    <w:name w:val="B33DF9D4CE2140FABE2EB5BD4D5A7E8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5">
    <w:name w:val="1830E19A3A8D4F7DA4DD95A83AD07A83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5">
    <w:name w:val="BFF2AE5D70D744A995416B6B96CA356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5">
    <w:name w:val="92B3BD898DD74685BE56614A3719C44B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5">
    <w:name w:val="155D21DF95FE49B3BEDC13002207591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5">
    <w:name w:val="456F5383E6E440F0A1696A1301F6972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5">
    <w:name w:val="C27677841F6745328DC73BCF48AFCB45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5">
    <w:name w:val="915D16F8EE9A4C8E92F7833B224434D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5">
    <w:name w:val="BCA9805E9A7542D6AC0A763AD816B214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5">
    <w:name w:val="374AC3108FFC4B18B3E544C72980CC6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5">
    <w:name w:val="62D214F273E74BAFA9B584908C2334D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5">
    <w:name w:val="2F763E6F686D4EC28DAF3A0F7B03398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5">
    <w:name w:val="138574D810294A8A8B59A138169EA8E3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5">
    <w:name w:val="ED27EB6D953347F4A2DA39EB29B8EA1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5">
    <w:name w:val="E436DE2AED5049A1B649F6CEE6E5B5D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5">
    <w:name w:val="4E36F68C9CEF430F88C20B998B4BA19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5">
    <w:name w:val="64CA919EA0B441B59CF11303287C51C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5">
    <w:name w:val="1591C833946A4184BFAB0484F51F38C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5">
    <w:name w:val="57551C73E5554299A7E6CECAB0BE5D0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5">
    <w:name w:val="A2A020646AB543E2AC3B50854FBA028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5">
    <w:name w:val="A06B60DE1E964193A1A63F1AB3F5D19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5">
    <w:name w:val="89641F69E85C4ED4A893DCDEAACD672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5">
    <w:name w:val="95C553DD594B437793EE6499CD3BB608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5">
    <w:name w:val="873020F369DC471697EAA639DA11F3D6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5">
    <w:name w:val="88182C09D5314376A7EB93D608137EE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5">
    <w:name w:val="090ACD32EA9944C0AFA9C0ADAF90FC48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5">
    <w:name w:val="59D51117CE8C4531AC56B7361D8E807B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5">
    <w:name w:val="4D2A5EF82FA64C759924B77CA685072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5">
    <w:name w:val="CB5208EB118D42BF94B652CBAD50399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5">
    <w:name w:val="68333F1EDD84426FB5B5EE3F6D60DA2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5">
    <w:name w:val="DD1148A1B278464EB11F0AAB08FB997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5">
    <w:name w:val="4FA9B9D8579D4E30BF659583BE84FB7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5">
    <w:name w:val="E2976F41864A4BD693919CAE2215781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5">
    <w:name w:val="A9B2078B6698475A8DEA54F0AF2A9FA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5">
    <w:name w:val="BE24C1D383D647A0B66F059CAAF2AA5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5">
    <w:name w:val="6DBFFC32A8DF4459B30550EA5692AA1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5">
    <w:name w:val="11324393B341449B8D17B947B2D218A4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5">
    <w:name w:val="1F18B6ED031E4D9497732474875D2C4B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5">
    <w:name w:val="59CF7D98E4074259A86D54343C989D0C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5">
    <w:name w:val="41381882463B4021AB9BDC41F7D7FFE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5">
    <w:name w:val="8BEB8EE07B2A4D19A5A55ED7078C2E3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5">
    <w:name w:val="46F26DB8F9664116908115AC3BF74E0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5">
    <w:name w:val="CB20FC511A084897913C623F140A05A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5">
    <w:name w:val="0D86ACFB96E64243A65CCCB8BDB9C2BD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5">
    <w:name w:val="91AED7B1A46C487796DDCC5C0918C9A6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5">
    <w:name w:val="EE080150641F48CC84BD52AE198CCE2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5">
    <w:name w:val="D186FB337B2744F3BE4655E5001E64B4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5">
    <w:name w:val="96C6466B5E324C24B378CFB62458049B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5">
    <w:name w:val="76E4267677E24AA88AFF1D97572C5D6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5">
    <w:name w:val="1DD6C70D155F494791A71C2DD3C918F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5">
    <w:name w:val="7556B936225242DF81E82E6B420D9BD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5">
    <w:name w:val="F658CA98F7084A96BEEE5A7FE339BE4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5">
    <w:name w:val="56E9BCF5A67148959CBB3A3451BBA73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5">
    <w:name w:val="1D5A332F057F4F719AF826CD9B52D25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5">
    <w:name w:val="C98B1AC9F20344079EA8FCD8BCE89BA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5">
    <w:name w:val="A297D889D3124F9A96BDD9ACA8BA542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5">
    <w:name w:val="475AD6E1ECF84E1A88F428536EEB819C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5">
    <w:name w:val="3228606C09394660A38CCA3B02EBA39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5">
    <w:name w:val="0FE27E5373114F589DA98FF8D24BCA21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5">
    <w:name w:val="2EFAF4D472B54861A1D0DA19567AD8C4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5">
    <w:name w:val="5CCEA09C5719458EAB1A9FABCF18465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5">
    <w:name w:val="1C9A457E7DA34533826AE921481A45A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5">
    <w:name w:val="4004DD5092504B2AA3FB461980E837E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5">
    <w:name w:val="6BAC6EF7659949AC9435E976EA8818C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5">
    <w:name w:val="21F4CA4CBDD84516B6D4F1BE002EDA46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5">
    <w:name w:val="E67B2B3A7DB24707B02D39B8ADB4244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5">
    <w:name w:val="A2DF245346964DCAA81CFDD66D3EF883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5">
    <w:name w:val="EA0EAC7BA64A4BD490E21F91AFC0D11D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5">
    <w:name w:val="88C5FFC97C4A4471B3BB827173D7476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5">
    <w:name w:val="69F7C0DA48CE4C98A7138500412CB62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5">
    <w:name w:val="B1611CB293164EF8B2D388489FF1C32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5">
    <w:name w:val="B79F80F58DE0425C998E4E10D7481EA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5">
    <w:name w:val="AA5FB8AF0D8F403397C6ABE5951F915D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5">
    <w:name w:val="995ABDE3A6664C97B62FD50C036CF22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5">
    <w:name w:val="57044A6C707F412BB5A7A65CB66BFF48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4">
    <w:name w:val="E9C8D359D0134A40B6D3AE29ED5FF795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5">
    <w:name w:val="85EEE391A38A4F18A8511CCFA3F2FBF1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5">
    <w:name w:val="CEA96E50D8DE44C39526F2DB2190DD4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5">
    <w:name w:val="16399B701D744AF6BC1DF1E510CD72C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5">
    <w:name w:val="7651D7532F4742A79F7E93F2255E1FD3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5">
    <w:name w:val="B3137166856D4E4CB388E13960C2052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5">
    <w:name w:val="BD5D9C0BA0F749339902388E87C7CB1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5">
    <w:name w:val="323388C776E64690B182EB853D9B2B5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5">
    <w:name w:val="3D9562B597F14C07AA843DD87273454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5">
    <w:name w:val="E10408CFFABD4D869D2CF804E5CB484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5">
    <w:name w:val="49825F5614D349EDB7AB6824C5A3C944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5">
    <w:name w:val="E54F4B4CBC84403099EFA1722D01D65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5">
    <w:name w:val="C0FA1CDB3B2542DE83FE037FC4E7558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5">
    <w:name w:val="83AE2B1C3A8749AE86D924370457AB83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5">
    <w:name w:val="7B6B8675A75942198E3766098FB4A92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5">
    <w:name w:val="6444D8EDF6B14F7AB8A66E5F487E894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5">
    <w:name w:val="95543A227384426B84E59DDE3D389A6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5">
    <w:name w:val="B86CD43E3A714EBEA53F5507439B53E4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5">
    <w:name w:val="04E919483C3147EDA10F8E5A6AFE2A5D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5">
    <w:name w:val="89D5F39ACF0C453B9502948148E2BB2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5">
    <w:name w:val="4E3C950BEE3C4A0F925E886E289BEE0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5">
    <w:name w:val="E26BA60A9EBD4F0CA4EE02724E776D8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5">
    <w:name w:val="32081E781A714A6EB4A7D2DABC22FF2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5">
    <w:name w:val="5B5FBBF16F8A41D4B485013D4186E78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5">
    <w:name w:val="61D90EDC697943768B4CF364A3F7187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5">
    <w:name w:val="44BF01C1A884450B8B859EC561BBF30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5">
    <w:name w:val="F09C3832A5234E77B114B113EC71A68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5">
    <w:name w:val="3C4C74B81F494EDEB10153AF05A0EA4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5">
    <w:name w:val="3BE9ADB1E52D4656A41C9A5E98AA7C2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5">
    <w:name w:val="B915C448EDC34F46BAB4806A3BDCC18D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5">
    <w:name w:val="FC446851A863440FBA8757D82E8FC7E3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5">
    <w:name w:val="98BFBF39B21E40C7A54C45EDBAEA4AD4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5">
    <w:name w:val="52085E78E3624DA7B4D6C75D1EEC454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5">
    <w:name w:val="8E0E62F3BF6A4BE5B5AF62FB3E145FEF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5">
    <w:name w:val="13DAB94408B54F70A57CD2EB37DA219B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5">
    <w:name w:val="9719EE83A1A840D4BA733475CEF52CB5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5">
    <w:name w:val="1A361F45555345B18B81F389A30F1C23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5">
    <w:name w:val="57B3271778B3464A896B4801028EDCF1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5">
    <w:name w:val="6FE48FC6786E40E182A243D0D4B6A50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5">
    <w:name w:val="79ED8CEAD8644B36AEE89FC75F1D41C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5">
    <w:name w:val="A6EE821A752746CC8E947E97DA041080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5">
    <w:name w:val="AF10E6385A0649888DB445AB5504A2EC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5">
    <w:name w:val="6A27EB9B66E34AE7AAE423FE0321E6BE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5">
    <w:name w:val="3504626ADA10463B96CC22870D29ABCB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5">
    <w:name w:val="DAAF2E586D7B418F891128834D8197C2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5">
    <w:name w:val="A5E96F3A555D4202A1E943CF10744B7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5">
    <w:name w:val="940BD53226F84FCFAB084CA19560AD5D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5">
    <w:name w:val="630065ECBD4A43C98CFFD1DA9B04666C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5">
    <w:name w:val="F4D9705FEB884B2E985AFB17AEA26ACC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5">
    <w:name w:val="9E92CEFB545A4D12A245AEF6947B29CC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5">
    <w:name w:val="BDB6A02E24D348A483FEFA8EC749F74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5">
    <w:name w:val="E839D53D59D24A95BE8CF6B4AD7A9001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5">
    <w:name w:val="CDB973805858479DB4561505FF7767F8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5">
    <w:name w:val="43CEA115562E4E48AD51D190900D458D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5">
    <w:name w:val="B2C40997E5364D6F980D49B403A93EE5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5">
    <w:name w:val="23BEE28DB18B466FA8A28408BA0F9907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5">
    <w:name w:val="44E6B09808EF4A46A3AFFB71AC11C9C8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5">
    <w:name w:val="B45109218ACA43D4AA59A26D44A6219A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5">
    <w:name w:val="12DB2C2C70EE48FA9094EE469C3A1F01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5">
    <w:name w:val="82F114EB37CE47C68D450F4D8A6FCFE5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5AAEAF889D149A0A9B94E4603CD0D716">
    <w:name w:val="F5AAEAF889D149A0A9B94E4603CD0D71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6">
    <w:name w:val="50AE24C66EAA490996A5070FEEFDB31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6">
    <w:name w:val="A826367653D1477284A82DF0752D7545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6">
    <w:name w:val="123AA41B43894B11B88D36F09EE86F44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6">
    <w:name w:val="DCFCA44263D840A3911BB5BF29AE0698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6">
    <w:name w:val="9D56C72AB680482284ED3C3C59F39F5B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6">
    <w:name w:val="3483707409104D4C88EA329E48931A9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5F284B6EC564A7B8FC6AC33678224893">
    <w:name w:val="65F284B6EC564A7B8FC6AC33678224893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6">
    <w:name w:val="4CEC96F28B894501A12EB017AAE8548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6">
    <w:name w:val="85FA39B1BB1340409E78C33CDF2BA9A5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6">
    <w:name w:val="B33DF9D4CE2140FABE2EB5BD4D5A7E8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6">
    <w:name w:val="1830E19A3A8D4F7DA4DD95A83AD07A83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6">
    <w:name w:val="BFF2AE5D70D744A995416B6B96CA356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6">
    <w:name w:val="92B3BD898DD74685BE56614A3719C44B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6">
    <w:name w:val="155D21DF95FE49B3BEDC13002207591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6">
    <w:name w:val="456F5383E6E440F0A1696A1301F6972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6">
    <w:name w:val="C27677841F6745328DC73BCF48AFCB45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6">
    <w:name w:val="915D16F8EE9A4C8E92F7833B224434D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6">
    <w:name w:val="BCA9805E9A7542D6AC0A763AD816B214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6">
    <w:name w:val="374AC3108FFC4B18B3E544C72980CC6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6">
    <w:name w:val="62D214F273E74BAFA9B584908C2334D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6">
    <w:name w:val="2F763E6F686D4EC28DAF3A0F7B03398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6">
    <w:name w:val="138574D810294A8A8B59A138169EA8E3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6">
    <w:name w:val="ED27EB6D953347F4A2DA39EB29B8EA1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6">
    <w:name w:val="E436DE2AED5049A1B649F6CEE6E5B5D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6">
    <w:name w:val="4E36F68C9CEF430F88C20B998B4BA19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6">
    <w:name w:val="64CA919EA0B441B59CF11303287C51C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6">
    <w:name w:val="1591C833946A4184BFAB0484F51F38C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6">
    <w:name w:val="57551C73E5554299A7E6CECAB0BE5D0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6">
    <w:name w:val="A2A020646AB543E2AC3B50854FBA028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6">
    <w:name w:val="A06B60DE1E964193A1A63F1AB3F5D19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6">
    <w:name w:val="89641F69E85C4ED4A893DCDEAACD672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6">
    <w:name w:val="95C553DD594B437793EE6499CD3BB608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6">
    <w:name w:val="873020F369DC471697EAA639DA11F3D6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6">
    <w:name w:val="88182C09D5314376A7EB93D608137EE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6">
    <w:name w:val="090ACD32EA9944C0AFA9C0ADAF90FC48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6">
    <w:name w:val="59D51117CE8C4531AC56B7361D8E807B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6">
    <w:name w:val="4D2A5EF82FA64C759924B77CA685072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6">
    <w:name w:val="CB5208EB118D42BF94B652CBAD50399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6">
    <w:name w:val="68333F1EDD84426FB5B5EE3F6D60DA2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6">
    <w:name w:val="DD1148A1B278464EB11F0AAB08FB997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6">
    <w:name w:val="4FA9B9D8579D4E30BF659583BE84FB7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6">
    <w:name w:val="E2976F41864A4BD693919CAE2215781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6">
    <w:name w:val="A9B2078B6698475A8DEA54F0AF2A9FA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6">
    <w:name w:val="BE24C1D383D647A0B66F059CAAF2AA5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6">
    <w:name w:val="6DBFFC32A8DF4459B30550EA5692AA1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6">
    <w:name w:val="11324393B341449B8D17B947B2D218A4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6">
    <w:name w:val="1F18B6ED031E4D9497732474875D2C4B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6">
    <w:name w:val="59CF7D98E4074259A86D54343C989D0C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6">
    <w:name w:val="41381882463B4021AB9BDC41F7D7FFE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6">
    <w:name w:val="8BEB8EE07B2A4D19A5A55ED7078C2E3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6">
    <w:name w:val="46F26DB8F9664116908115AC3BF74E0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6">
    <w:name w:val="CB20FC511A084897913C623F140A05A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6">
    <w:name w:val="0D86ACFB96E64243A65CCCB8BDB9C2BD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6">
    <w:name w:val="91AED7B1A46C487796DDCC5C0918C9A6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6">
    <w:name w:val="EE080150641F48CC84BD52AE198CCE2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6">
    <w:name w:val="D186FB337B2744F3BE4655E5001E64B4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6">
    <w:name w:val="96C6466B5E324C24B378CFB62458049B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6">
    <w:name w:val="76E4267677E24AA88AFF1D97572C5D6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6">
    <w:name w:val="1DD6C70D155F494791A71C2DD3C918F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6">
    <w:name w:val="7556B936225242DF81E82E6B420D9BD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6">
    <w:name w:val="F658CA98F7084A96BEEE5A7FE339BE4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6">
    <w:name w:val="56E9BCF5A67148959CBB3A3451BBA73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6">
    <w:name w:val="1D5A332F057F4F719AF826CD9B52D25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6">
    <w:name w:val="C98B1AC9F20344079EA8FCD8BCE89BA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6">
    <w:name w:val="A297D889D3124F9A96BDD9ACA8BA542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6">
    <w:name w:val="475AD6E1ECF84E1A88F428536EEB819C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6">
    <w:name w:val="3228606C09394660A38CCA3B02EBA39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6">
    <w:name w:val="0FE27E5373114F589DA98FF8D24BCA21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6">
    <w:name w:val="2EFAF4D472B54861A1D0DA19567AD8C4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6">
    <w:name w:val="5CCEA09C5719458EAB1A9FABCF18465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6">
    <w:name w:val="1C9A457E7DA34533826AE921481A45A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6">
    <w:name w:val="4004DD5092504B2AA3FB461980E837E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6">
    <w:name w:val="6BAC6EF7659949AC9435E976EA8818C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6">
    <w:name w:val="21F4CA4CBDD84516B6D4F1BE002EDA46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6">
    <w:name w:val="E67B2B3A7DB24707B02D39B8ADB4244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6">
    <w:name w:val="A2DF245346964DCAA81CFDD66D3EF883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6">
    <w:name w:val="EA0EAC7BA64A4BD490E21F91AFC0D11D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6">
    <w:name w:val="88C5FFC97C4A4471B3BB827173D7476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6">
    <w:name w:val="69F7C0DA48CE4C98A7138500412CB62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6">
    <w:name w:val="B1611CB293164EF8B2D388489FF1C32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6">
    <w:name w:val="B79F80F58DE0425C998E4E10D7481EA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6">
    <w:name w:val="AA5FB8AF0D8F403397C6ABE5951F915D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6">
    <w:name w:val="995ABDE3A6664C97B62FD50C036CF22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6">
    <w:name w:val="57044A6C707F412BB5A7A65CB66BFF48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5">
    <w:name w:val="E9C8D359D0134A40B6D3AE29ED5FF795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6">
    <w:name w:val="85EEE391A38A4F18A8511CCFA3F2FBF1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6">
    <w:name w:val="CEA96E50D8DE44C39526F2DB2190DD4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6">
    <w:name w:val="16399B701D744AF6BC1DF1E510CD72C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6">
    <w:name w:val="7651D7532F4742A79F7E93F2255E1FD3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6">
    <w:name w:val="B3137166856D4E4CB388E13960C2052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6">
    <w:name w:val="BD5D9C0BA0F749339902388E87C7CB1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6">
    <w:name w:val="323388C776E64690B182EB853D9B2B5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6">
    <w:name w:val="3D9562B597F14C07AA843DD87273454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6">
    <w:name w:val="E10408CFFABD4D869D2CF804E5CB484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6">
    <w:name w:val="49825F5614D349EDB7AB6824C5A3C944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6">
    <w:name w:val="E54F4B4CBC84403099EFA1722D01D65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6">
    <w:name w:val="C0FA1CDB3B2542DE83FE037FC4E7558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6">
    <w:name w:val="83AE2B1C3A8749AE86D924370457AB83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6">
    <w:name w:val="7B6B8675A75942198E3766098FB4A92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6">
    <w:name w:val="6444D8EDF6B14F7AB8A66E5F487E894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6">
    <w:name w:val="95543A227384426B84E59DDE3D389A6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6">
    <w:name w:val="B86CD43E3A714EBEA53F5507439B53E4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6">
    <w:name w:val="04E919483C3147EDA10F8E5A6AFE2A5D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6">
    <w:name w:val="89D5F39ACF0C453B9502948148E2BB2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6">
    <w:name w:val="4E3C950BEE3C4A0F925E886E289BEE0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6">
    <w:name w:val="E26BA60A9EBD4F0CA4EE02724E776D8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6">
    <w:name w:val="32081E781A714A6EB4A7D2DABC22FF2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6">
    <w:name w:val="5B5FBBF16F8A41D4B485013D4186E78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6">
    <w:name w:val="61D90EDC697943768B4CF364A3F7187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6">
    <w:name w:val="44BF01C1A884450B8B859EC561BBF30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6">
    <w:name w:val="F09C3832A5234E77B114B113EC71A68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6">
    <w:name w:val="3C4C74B81F494EDEB10153AF05A0EA4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6">
    <w:name w:val="3BE9ADB1E52D4656A41C9A5E98AA7C2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6">
    <w:name w:val="B915C448EDC34F46BAB4806A3BDCC18D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6">
    <w:name w:val="FC446851A863440FBA8757D82E8FC7E3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6">
    <w:name w:val="98BFBF39B21E40C7A54C45EDBAEA4AD4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6">
    <w:name w:val="52085E78E3624DA7B4D6C75D1EEC454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6">
    <w:name w:val="8E0E62F3BF6A4BE5B5AF62FB3E145FEF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6">
    <w:name w:val="13DAB94408B54F70A57CD2EB37DA219B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6">
    <w:name w:val="9719EE83A1A840D4BA733475CEF52CB5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6">
    <w:name w:val="1A361F45555345B18B81F389A30F1C23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6">
    <w:name w:val="57B3271778B3464A896B4801028EDCF1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6">
    <w:name w:val="6FE48FC6786E40E182A243D0D4B6A50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6">
    <w:name w:val="79ED8CEAD8644B36AEE89FC75F1D41C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6">
    <w:name w:val="A6EE821A752746CC8E947E97DA041080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6">
    <w:name w:val="AF10E6385A0649888DB445AB5504A2EC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6">
    <w:name w:val="6A27EB9B66E34AE7AAE423FE0321E6BE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6">
    <w:name w:val="3504626ADA10463B96CC22870D29ABCB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6">
    <w:name w:val="DAAF2E586D7B418F891128834D8197C2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6">
    <w:name w:val="A5E96F3A555D4202A1E943CF10744B7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6">
    <w:name w:val="940BD53226F84FCFAB084CA19560AD5D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6">
    <w:name w:val="630065ECBD4A43C98CFFD1DA9B04666C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6">
    <w:name w:val="F4D9705FEB884B2E985AFB17AEA26ACC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6">
    <w:name w:val="9E92CEFB545A4D12A245AEF6947B29CC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6">
    <w:name w:val="BDB6A02E24D348A483FEFA8EC749F74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6">
    <w:name w:val="E839D53D59D24A95BE8CF6B4AD7A9001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6">
    <w:name w:val="CDB973805858479DB4561505FF7767F8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6">
    <w:name w:val="43CEA115562E4E48AD51D190900D458D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6">
    <w:name w:val="B2C40997E5364D6F980D49B403A93EE5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6">
    <w:name w:val="23BEE28DB18B466FA8A28408BA0F9907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6">
    <w:name w:val="44E6B09808EF4A46A3AFFB71AC11C9C8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6">
    <w:name w:val="B45109218ACA43D4AA59A26D44A6219A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6">
    <w:name w:val="12DB2C2C70EE48FA9094EE469C3A1F01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6">
    <w:name w:val="82F114EB37CE47C68D450F4D8A6FCFE5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5AAEAF889D149A0A9B94E4603CD0D717">
    <w:name w:val="F5AAEAF889D149A0A9B94E4603CD0D71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7">
    <w:name w:val="50AE24C66EAA490996A5070FEEFDB31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7">
    <w:name w:val="A826367653D1477284A82DF0752D7545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7">
    <w:name w:val="123AA41B43894B11B88D36F09EE86F44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7">
    <w:name w:val="DCFCA44263D840A3911BB5BF29AE0698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7">
    <w:name w:val="9D56C72AB680482284ED3C3C59F39F5B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7">
    <w:name w:val="3483707409104D4C88EA329E48931A9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5F284B6EC564A7B8FC6AC33678224894">
    <w:name w:val="65F284B6EC564A7B8FC6AC33678224894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7">
    <w:name w:val="4CEC96F28B894501A12EB017AAE8548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7">
    <w:name w:val="85FA39B1BB1340409E78C33CDF2BA9A5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7">
    <w:name w:val="B33DF9D4CE2140FABE2EB5BD4D5A7E8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7">
    <w:name w:val="1830E19A3A8D4F7DA4DD95A83AD07A83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7">
    <w:name w:val="BFF2AE5D70D744A995416B6B96CA356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7">
    <w:name w:val="92B3BD898DD74685BE56614A3719C44B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7">
    <w:name w:val="155D21DF95FE49B3BEDC13002207591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7">
    <w:name w:val="456F5383E6E440F0A1696A1301F6972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7">
    <w:name w:val="C27677841F6745328DC73BCF48AFCB45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7">
    <w:name w:val="915D16F8EE9A4C8E92F7833B224434D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7">
    <w:name w:val="BCA9805E9A7542D6AC0A763AD816B214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7">
    <w:name w:val="374AC3108FFC4B18B3E544C72980CC6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7">
    <w:name w:val="62D214F273E74BAFA9B584908C2334D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7">
    <w:name w:val="2F763E6F686D4EC28DAF3A0F7B03398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7">
    <w:name w:val="138574D810294A8A8B59A138169EA8E3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7">
    <w:name w:val="ED27EB6D953347F4A2DA39EB29B8EA1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7">
    <w:name w:val="E436DE2AED5049A1B649F6CEE6E5B5D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7">
    <w:name w:val="4E36F68C9CEF430F88C20B998B4BA19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7">
    <w:name w:val="64CA919EA0B441B59CF11303287C51C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7">
    <w:name w:val="1591C833946A4184BFAB0484F51F38C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7">
    <w:name w:val="57551C73E5554299A7E6CECAB0BE5D0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7">
    <w:name w:val="A2A020646AB543E2AC3B50854FBA028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7">
    <w:name w:val="A06B60DE1E964193A1A63F1AB3F5D19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7">
    <w:name w:val="89641F69E85C4ED4A893DCDEAACD672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7">
    <w:name w:val="95C553DD594B437793EE6499CD3BB608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7">
    <w:name w:val="873020F369DC471697EAA639DA11F3D6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7">
    <w:name w:val="88182C09D5314376A7EB93D608137EE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7">
    <w:name w:val="090ACD32EA9944C0AFA9C0ADAF90FC48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7">
    <w:name w:val="59D51117CE8C4531AC56B7361D8E807B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7">
    <w:name w:val="4D2A5EF82FA64C759924B77CA685072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7">
    <w:name w:val="CB5208EB118D42BF94B652CBAD50399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7">
    <w:name w:val="68333F1EDD84426FB5B5EE3F6D60DA2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7">
    <w:name w:val="DD1148A1B278464EB11F0AAB08FB997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7">
    <w:name w:val="4FA9B9D8579D4E30BF659583BE84FB7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7">
    <w:name w:val="E2976F41864A4BD693919CAE2215781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7">
    <w:name w:val="A9B2078B6698475A8DEA54F0AF2A9FA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7">
    <w:name w:val="BE24C1D383D647A0B66F059CAAF2AA5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7">
    <w:name w:val="6DBFFC32A8DF4459B30550EA5692AA1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7">
    <w:name w:val="11324393B341449B8D17B947B2D218A4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7">
    <w:name w:val="1F18B6ED031E4D9497732474875D2C4B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7">
    <w:name w:val="59CF7D98E4074259A86D54343C989D0C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7">
    <w:name w:val="41381882463B4021AB9BDC41F7D7FFE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7">
    <w:name w:val="8BEB8EE07B2A4D19A5A55ED7078C2E3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7">
    <w:name w:val="46F26DB8F9664116908115AC3BF74E0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7">
    <w:name w:val="CB20FC511A084897913C623F140A05A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7">
    <w:name w:val="0D86ACFB96E64243A65CCCB8BDB9C2BD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7">
    <w:name w:val="91AED7B1A46C487796DDCC5C0918C9A6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7">
    <w:name w:val="EE080150641F48CC84BD52AE198CCE2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7">
    <w:name w:val="D186FB337B2744F3BE4655E5001E64B4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7">
    <w:name w:val="96C6466B5E324C24B378CFB62458049B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7">
    <w:name w:val="76E4267677E24AA88AFF1D97572C5D6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7">
    <w:name w:val="1DD6C70D155F494791A71C2DD3C918F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7">
    <w:name w:val="7556B936225242DF81E82E6B420D9BD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7">
    <w:name w:val="F658CA98F7084A96BEEE5A7FE339BE4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7">
    <w:name w:val="56E9BCF5A67148959CBB3A3451BBA73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7">
    <w:name w:val="1D5A332F057F4F719AF826CD9B52D25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7">
    <w:name w:val="C98B1AC9F20344079EA8FCD8BCE89BA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7">
    <w:name w:val="A297D889D3124F9A96BDD9ACA8BA542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7">
    <w:name w:val="475AD6E1ECF84E1A88F428536EEB819C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7">
    <w:name w:val="3228606C09394660A38CCA3B02EBA39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7">
    <w:name w:val="0FE27E5373114F589DA98FF8D24BCA21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7">
    <w:name w:val="2EFAF4D472B54861A1D0DA19567AD8C4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7">
    <w:name w:val="5CCEA09C5719458EAB1A9FABCF18465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7">
    <w:name w:val="1C9A457E7DA34533826AE921481A45A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7">
    <w:name w:val="4004DD5092504B2AA3FB461980E837E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7">
    <w:name w:val="6BAC6EF7659949AC9435E976EA8818C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7">
    <w:name w:val="21F4CA4CBDD84516B6D4F1BE002EDA46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7">
    <w:name w:val="E67B2B3A7DB24707B02D39B8ADB4244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7">
    <w:name w:val="A2DF245346964DCAA81CFDD66D3EF883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7">
    <w:name w:val="EA0EAC7BA64A4BD490E21F91AFC0D11D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7">
    <w:name w:val="88C5FFC97C4A4471B3BB827173D7476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7">
    <w:name w:val="69F7C0DA48CE4C98A7138500412CB62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7">
    <w:name w:val="B1611CB293164EF8B2D388489FF1C32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7">
    <w:name w:val="B79F80F58DE0425C998E4E10D7481EA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7">
    <w:name w:val="AA5FB8AF0D8F403397C6ABE5951F915D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7">
    <w:name w:val="995ABDE3A6664C97B62FD50C036CF22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7">
    <w:name w:val="57044A6C707F412BB5A7A65CB66BFF48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6">
    <w:name w:val="E9C8D359D0134A40B6D3AE29ED5FF795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7">
    <w:name w:val="85EEE391A38A4F18A8511CCFA3F2FBF1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7">
    <w:name w:val="CEA96E50D8DE44C39526F2DB2190DD4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7">
    <w:name w:val="16399B701D744AF6BC1DF1E510CD72C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7">
    <w:name w:val="7651D7532F4742A79F7E93F2255E1FD3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7">
    <w:name w:val="B3137166856D4E4CB388E13960C2052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7">
    <w:name w:val="BD5D9C0BA0F749339902388E87C7CB1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7">
    <w:name w:val="323388C776E64690B182EB853D9B2B5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7">
    <w:name w:val="3D9562B597F14C07AA843DD87273454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7">
    <w:name w:val="E10408CFFABD4D869D2CF804E5CB484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7">
    <w:name w:val="49825F5614D349EDB7AB6824C5A3C944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7">
    <w:name w:val="E54F4B4CBC84403099EFA1722D01D65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7">
    <w:name w:val="C0FA1CDB3B2542DE83FE037FC4E7558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7">
    <w:name w:val="83AE2B1C3A8749AE86D924370457AB83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7">
    <w:name w:val="7B6B8675A75942198E3766098FB4A92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7">
    <w:name w:val="6444D8EDF6B14F7AB8A66E5F487E894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7">
    <w:name w:val="95543A227384426B84E59DDE3D389A6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7">
    <w:name w:val="B86CD43E3A714EBEA53F5507439B53E4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7">
    <w:name w:val="04E919483C3147EDA10F8E5A6AFE2A5D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7">
    <w:name w:val="89D5F39ACF0C453B9502948148E2BB2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7">
    <w:name w:val="4E3C950BEE3C4A0F925E886E289BEE0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7">
    <w:name w:val="E26BA60A9EBD4F0CA4EE02724E776D8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7">
    <w:name w:val="32081E781A714A6EB4A7D2DABC22FF2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7">
    <w:name w:val="5B5FBBF16F8A41D4B485013D4186E78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7">
    <w:name w:val="61D90EDC697943768B4CF364A3F7187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7">
    <w:name w:val="44BF01C1A884450B8B859EC561BBF30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7">
    <w:name w:val="F09C3832A5234E77B114B113EC71A68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7">
    <w:name w:val="3C4C74B81F494EDEB10153AF05A0EA4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7">
    <w:name w:val="3BE9ADB1E52D4656A41C9A5E98AA7C2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7">
    <w:name w:val="B915C448EDC34F46BAB4806A3BDCC18D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7">
    <w:name w:val="FC446851A863440FBA8757D82E8FC7E3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7">
    <w:name w:val="98BFBF39B21E40C7A54C45EDBAEA4AD4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7">
    <w:name w:val="52085E78E3624DA7B4D6C75D1EEC454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7">
    <w:name w:val="8E0E62F3BF6A4BE5B5AF62FB3E145FEF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7">
    <w:name w:val="13DAB94408B54F70A57CD2EB37DA219B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7">
    <w:name w:val="9719EE83A1A840D4BA733475CEF52CB5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7">
    <w:name w:val="1A361F45555345B18B81F389A30F1C23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7">
    <w:name w:val="57B3271778B3464A896B4801028EDCF1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7">
    <w:name w:val="6FE48FC6786E40E182A243D0D4B6A50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7">
    <w:name w:val="79ED8CEAD8644B36AEE89FC75F1D41C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7">
    <w:name w:val="A6EE821A752746CC8E947E97DA041080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7">
    <w:name w:val="AF10E6385A0649888DB445AB5504A2EC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7">
    <w:name w:val="6A27EB9B66E34AE7AAE423FE0321E6BE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7">
    <w:name w:val="3504626ADA10463B96CC22870D29ABCB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7">
    <w:name w:val="DAAF2E586D7B418F891128834D8197C2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7">
    <w:name w:val="A5E96F3A555D4202A1E943CF10744B7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7">
    <w:name w:val="940BD53226F84FCFAB084CA19560AD5D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7">
    <w:name w:val="630065ECBD4A43C98CFFD1DA9B04666C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7">
    <w:name w:val="F4D9705FEB884B2E985AFB17AEA26ACC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7">
    <w:name w:val="9E92CEFB545A4D12A245AEF6947B29CC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7">
    <w:name w:val="BDB6A02E24D348A483FEFA8EC749F749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7">
    <w:name w:val="E839D53D59D24A95BE8CF6B4AD7A9001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7">
    <w:name w:val="CDB973805858479DB4561505FF7767F8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7">
    <w:name w:val="43CEA115562E4E48AD51D190900D458D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7">
    <w:name w:val="B2C40997E5364D6F980D49B403A93EE5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7">
    <w:name w:val="23BEE28DB18B466FA8A28408BA0F9907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7">
    <w:name w:val="44E6B09808EF4A46A3AFFB71AC11C9C8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7">
    <w:name w:val="B45109218ACA43D4AA59A26D44A6219A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7">
    <w:name w:val="12DB2C2C70EE48FA9094EE469C3A1F01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7">
    <w:name w:val="82F114EB37CE47C68D450F4D8A6FCFE5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5AAEAF889D149A0A9B94E4603CD0D718">
    <w:name w:val="F5AAEAF889D149A0A9B94E4603CD0D71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8">
    <w:name w:val="50AE24C66EAA490996A5070FEEFDB31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8">
    <w:name w:val="A826367653D1477284A82DF0752D7545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8">
    <w:name w:val="123AA41B43894B11B88D36F09EE86F44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8">
    <w:name w:val="DCFCA44263D840A3911BB5BF29AE0698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8">
    <w:name w:val="9D56C72AB680482284ED3C3C59F39F5B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8">
    <w:name w:val="3483707409104D4C88EA329E48931A9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5F284B6EC564A7B8FC6AC33678224895">
    <w:name w:val="65F284B6EC564A7B8FC6AC33678224895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8">
    <w:name w:val="4CEC96F28B894501A12EB017AAE8548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8">
    <w:name w:val="85FA39B1BB1340409E78C33CDF2BA9A5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8">
    <w:name w:val="B33DF9D4CE2140FABE2EB5BD4D5A7E8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8">
    <w:name w:val="1830E19A3A8D4F7DA4DD95A83AD07A83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8">
    <w:name w:val="BFF2AE5D70D744A995416B6B96CA356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8">
    <w:name w:val="92B3BD898DD74685BE56614A3719C44B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8">
    <w:name w:val="155D21DF95FE49B3BEDC13002207591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8">
    <w:name w:val="456F5383E6E440F0A1696A1301F6972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8">
    <w:name w:val="C27677841F6745328DC73BCF48AFCB45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8">
    <w:name w:val="915D16F8EE9A4C8E92F7833B224434D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8">
    <w:name w:val="BCA9805E9A7542D6AC0A763AD816B214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8">
    <w:name w:val="374AC3108FFC4B18B3E544C72980CC6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8">
    <w:name w:val="62D214F273E74BAFA9B584908C2334D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8">
    <w:name w:val="2F763E6F686D4EC28DAF3A0F7B03398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8">
    <w:name w:val="138574D810294A8A8B59A138169EA8E3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8">
    <w:name w:val="ED27EB6D953347F4A2DA39EB29B8EA1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8">
    <w:name w:val="E436DE2AED5049A1B649F6CEE6E5B5D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8">
    <w:name w:val="4E36F68C9CEF430F88C20B998B4BA19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8">
    <w:name w:val="64CA919EA0B441B59CF11303287C51C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8">
    <w:name w:val="1591C833946A4184BFAB0484F51F38C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8">
    <w:name w:val="57551C73E5554299A7E6CECAB0BE5D0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8">
    <w:name w:val="A2A020646AB543E2AC3B50854FBA028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8">
    <w:name w:val="A06B60DE1E964193A1A63F1AB3F5D19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8">
    <w:name w:val="89641F69E85C4ED4A893DCDEAACD672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8">
    <w:name w:val="95C553DD594B437793EE6499CD3BB608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8">
    <w:name w:val="873020F369DC471697EAA639DA11F3D6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8">
    <w:name w:val="88182C09D5314376A7EB93D608137EE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8">
    <w:name w:val="090ACD32EA9944C0AFA9C0ADAF90FC48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8">
    <w:name w:val="59D51117CE8C4531AC56B7361D8E807B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8">
    <w:name w:val="4D2A5EF82FA64C759924B77CA685072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8">
    <w:name w:val="CB5208EB118D42BF94B652CBAD50399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8">
    <w:name w:val="68333F1EDD84426FB5B5EE3F6D60DA2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8">
    <w:name w:val="DD1148A1B278464EB11F0AAB08FB997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8">
    <w:name w:val="4FA9B9D8579D4E30BF659583BE84FB7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8">
    <w:name w:val="E2976F41864A4BD693919CAE2215781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8">
    <w:name w:val="A9B2078B6698475A8DEA54F0AF2A9FA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8">
    <w:name w:val="BE24C1D383D647A0B66F059CAAF2AA5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8">
    <w:name w:val="6DBFFC32A8DF4459B30550EA5692AA1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8">
    <w:name w:val="11324393B341449B8D17B947B2D218A4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8">
    <w:name w:val="1F18B6ED031E4D9497732474875D2C4B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8">
    <w:name w:val="59CF7D98E4074259A86D54343C989D0C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8">
    <w:name w:val="41381882463B4021AB9BDC41F7D7FFE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8">
    <w:name w:val="8BEB8EE07B2A4D19A5A55ED7078C2E3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8">
    <w:name w:val="46F26DB8F9664116908115AC3BF74E0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8">
    <w:name w:val="CB20FC511A084897913C623F140A05A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8">
    <w:name w:val="0D86ACFB96E64243A65CCCB8BDB9C2BD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8">
    <w:name w:val="91AED7B1A46C487796DDCC5C0918C9A6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8">
    <w:name w:val="EE080150641F48CC84BD52AE198CCE2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8">
    <w:name w:val="D186FB337B2744F3BE4655E5001E64B4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8">
    <w:name w:val="96C6466B5E324C24B378CFB62458049B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8">
    <w:name w:val="76E4267677E24AA88AFF1D97572C5D6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8">
    <w:name w:val="1DD6C70D155F494791A71C2DD3C918F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8">
    <w:name w:val="7556B936225242DF81E82E6B420D9BD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8">
    <w:name w:val="F658CA98F7084A96BEEE5A7FE339BE4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8">
    <w:name w:val="56E9BCF5A67148959CBB3A3451BBA73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8">
    <w:name w:val="1D5A332F057F4F719AF826CD9B52D25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8">
    <w:name w:val="C98B1AC9F20344079EA8FCD8BCE89BA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8">
    <w:name w:val="A297D889D3124F9A96BDD9ACA8BA542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8">
    <w:name w:val="475AD6E1ECF84E1A88F428536EEB819C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8">
    <w:name w:val="3228606C09394660A38CCA3B02EBA39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8">
    <w:name w:val="0FE27E5373114F589DA98FF8D24BCA21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8">
    <w:name w:val="2EFAF4D472B54861A1D0DA19567AD8C4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8">
    <w:name w:val="5CCEA09C5719458EAB1A9FABCF18465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8">
    <w:name w:val="1C9A457E7DA34533826AE921481A45A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8">
    <w:name w:val="4004DD5092504B2AA3FB461980E837E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8">
    <w:name w:val="6BAC6EF7659949AC9435E976EA8818C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8">
    <w:name w:val="21F4CA4CBDD84516B6D4F1BE002EDA46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8">
    <w:name w:val="E67B2B3A7DB24707B02D39B8ADB4244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8">
    <w:name w:val="A2DF245346964DCAA81CFDD66D3EF883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8">
    <w:name w:val="EA0EAC7BA64A4BD490E21F91AFC0D11D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8">
    <w:name w:val="88C5FFC97C4A4471B3BB827173D7476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8">
    <w:name w:val="69F7C0DA48CE4C98A7138500412CB62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8">
    <w:name w:val="B1611CB293164EF8B2D388489FF1C32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8">
    <w:name w:val="B79F80F58DE0425C998E4E10D7481EA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8">
    <w:name w:val="AA5FB8AF0D8F403397C6ABE5951F915D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8">
    <w:name w:val="995ABDE3A6664C97B62FD50C036CF22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8">
    <w:name w:val="57044A6C707F412BB5A7A65CB66BFF48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7">
    <w:name w:val="E9C8D359D0134A40B6D3AE29ED5FF7957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8">
    <w:name w:val="85EEE391A38A4F18A8511CCFA3F2FBF1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8">
    <w:name w:val="CEA96E50D8DE44C39526F2DB2190DD4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8">
    <w:name w:val="16399B701D744AF6BC1DF1E510CD72C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8">
    <w:name w:val="7651D7532F4742A79F7E93F2255E1FD3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8">
    <w:name w:val="B3137166856D4E4CB388E13960C2052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8">
    <w:name w:val="BD5D9C0BA0F749339902388E87C7CB1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8">
    <w:name w:val="323388C776E64690B182EB853D9B2B5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8">
    <w:name w:val="3D9562B597F14C07AA843DD87273454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8">
    <w:name w:val="E10408CFFABD4D869D2CF804E5CB484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8">
    <w:name w:val="49825F5614D349EDB7AB6824C5A3C944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8">
    <w:name w:val="E54F4B4CBC84403099EFA1722D01D65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8">
    <w:name w:val="C0FA1CDB3B2542DE83FE037FC4E7558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8">
    <w:name w:val="83AE2B1C3A8749AE86D924370457AB83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8">
    <w:name w:val="7B6B8675A75942198E3766098FB4A92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8">
    <w:name w:val="6444D8EDF6B14F7AB8A66E5F487E894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8">
    <w:name w:val="95543A227384426B84E59DDE3D389A6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8">
    <w:name w:val="B86CD43E3A714EBEA53F5507439B53E4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8">
    <w:name w:val="04E919483C3147EDA10F8E5A6AFE2A5D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8">
    <w:name w:val="89D5F39ACF0C453B9502948148E2BB2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8">
    <w:name w:val="4E3C950BEE3C4A0F925E886E289BEE0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8">
    <w:name w:val="E26BA60A9EBD4F0CA4EE02724E776D8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8">
    <w:name w:val="32081E781A714A6EB4A7D2DABC22FF2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8">
    <w:name w:val="5B5FBBF16F8A41D4B485013D4186E78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8">
    <w:name w:val="61D90EDC697943768B4CF364A3F7187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8">
    <w:name w:val="44BF01C1A884450B8B859EC561BBF30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8">
    <w:name w:val="F09C3832A5234E77B114B113EC71A68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8">
    <w:name w:val="3C4C74B81F494EDEB10153AF05A0EA4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8">
    <w:name w:val="3BE9ADB1E52D4656A41C9A5E98AA7C2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8">
    <w:name w:val="B915C448EDC34F46BAB4806A3BDCC18D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8">
    <w:name w:val="FC446851A863440FBA8757D82E8FC7E3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8">
    <w:name w:val="98BFBF39B21E40C7A54C45EDBAEA4AD4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8">
    <w:name w:val="52085E78E3624DA7B4D6C75D1EEC454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8">
    <w:name w:val="8E0E62F3BF6A4BE5B5AF62FB3E145FEF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8">
    <w:name w:val="13DAB94408B54F70A57CD2EB37DA219B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8">
    <w:name w:val="9719EE83A1A840D4BA733475CEF52CB5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8">
    <w:name w:val="1A361F45555345B18B81F389A30F1C23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8">
    <w:name w:val="57B3271778B3464A896B4801028EDCF1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8">
    <w:name w:val="6FE48FC6786E40E182A243D0D4B6A50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8">
    <w:name w:val="79ED8CEAD8644B36AEE89FC75F1D41C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8">
    <w:name w:val="A6EE821A752746CC8E947E97DA041080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8">
    <w:name w:val="AF10E6385A0649888DB445AB5504A2EC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8">
    <w:name w:val="6A27EB9B66E34AE7AAE423FE0321E6BE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8">
    <w:name w:val="3504626ADA10463B96CC22870D29ABCB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8">
    <w:name w:val="DAAF2E586D7B418F891128834D8197C2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8">
    <w:name w:val="A5E96F3A555D4202A1E943CF10744B7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8">
    <w:name w:val="940BD53226F84FCFAB084CA19560AD5D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8">
    <w:name w:val="630065ECBD4A43C98CFFD1DA9B04666C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8">
    <w:name w:val="F4D9705FEB884B2E985AFB17AEA26ACC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8">
    <w:name w:val="9E92CEFB545A4D12A245AEF6947B29CC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8">
    <w:name w:val="BDB6A02E24D348A483FEFA8EC749F749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8">
    <w:name w:val="E839D53D59D24A95BE8CF6B4AD7A9001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8">
    <w:name w:val="CDB973805858479DB4561505FF7767F8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8">
    <w:name w:val="43CEA115562E4E48AD51D190900D458D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8">
    <w:name w:val="B2C40997E5364D6F980D49B403A93EE5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8">
    <w:name w:val="23BEE28DB18B466FA8A28408BA0F9907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8">
    <w:name w:val="44E6B09808EF4A46A3AFFB71AC11C9C8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8">
    <w:name w:val="B45109218ACA43D4AA59A26D44A6219A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8">
    <w:name w:val="12DB2C2C70EE48FA9094EE469C3A1F01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8">
    <w:name w:val="82F114EB37CE47C68D450F4D8A6FCFE5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5AAEAF889D149A0A9B94E4603CD0D719">
    <w:name w:val="F5AAEAF889D149A0A9B94E4603CD0D71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9">
    <w:name w:val="50AE24C66EAA490996A5070FEEFDB31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9">
    <w:name w:val="A826367653D1477284A82DF0752D7545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9">
    <w:name w:val="123AA41B43894B11B88D36F09EE86F44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9">
    <w:name w:val="DCFCA44263D840A3911BB5BF29AE0698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9">
    <w:name w:val="9D56C72AB680482284ED3C3C59F39F5B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9">
    <w:name w:val="3483707409104D4C88EA329E48931A9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5F284B6EC564A7B8FC6AC33678224896">
    <w:name w:val="65F284B6EC564A7B8FC6AC33678224896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9">
    <w:name w:val="4CEC96F28B894501A12EB017AAE8548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9">
    <w:name w:val="85FA39B1BB1340409E78C33CDF2BA9A5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9">
    <w:name w:val="B33DF9D4CE2140FABE2EB5BD4D5A7E8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9">
    <w:name w:val="1830E19A3A8D4F7DA4DD95A83AD07A83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9">
    <w:name w:val="BFF2AE5D70D744A995416B6B96CA356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9">
    <w:name w:val="92B3BD898DD74685BE56614A3719C44B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9">
    <w:name w:val="155D21DF95FE49B3BEDC13002207591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9">
    <w:name w:val="456F5383E6E440F0A1696A1301F6972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9">
    <w:name w:val="C27677841F6745328DC73BCF48AFCB45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9">
    <w:name w:val="915D16F8EE9A4C8E92F7833B224434D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9">
    <w:name w:val="BCA9805E9A7542D6AC0A763AD816B214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9">
    <w:name w:val="374AC3108FFC4B18B3E544C72980CC6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9">
    <w:name w:val="62D214F273E74BAFA9B584908C2334D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9">
    <w:name w:val="2F763E6F686D4EC28DAF3A0F7B03398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9">
    <w:name w:val="138574D810294A8A8B59A138169EA8E3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9">
    <w:name w:val="ED27EB6D953347F4A2DA39EB29B8EA1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9">
    <w:name w:val="E436DE2AED5049A1B649F6CEE6E5B5D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9">
    <w:name w:val="4E36F68C9CEF430F88C20B998B4BA19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9">
    <w:name w:val="64CA919EA0B441B59CF11303287C51C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9">
    <w:name w:val="1591C833946A4184BFAB0484F51F38C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9">
    <w:name w:val="57551C73E5554299A7E6CECAB0BE5D0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9">
    <w:name w:val="A2A020646AB543E2AC3B50854FBA028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9">
    <w:name w:val="A06B60DE1E964193A1A63F1AB3F5D19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9">
    <w:name w:val="89641F69E85C4ED4A893DCDEAACD672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9">
    <w:name w:val="95C553DD594B437793EE6499CD3BB608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9">
    <w:name w:val="873020F369DC471697EAA639DA11F3D6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9">
    <w:name w:val="88182C09D5314376A7EB93D608137EE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9">
    <w:name w:val="090ACD32EA9944C0AFA9C0ADAF90FC48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9">
    <w:name w:val="59D51117CE8C4531AC56B7361D8E807B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9">
    <w:name w:val="4D2A5EF82FA64C759924B77CA685072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9">
    <w:name w:val="CB5208EB118D42BF94B652CBAD50399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9">
    <w:name w:val="68333F1EDD84426FB5B5EE3F6D60DA2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9">
    <w:name w:val="DD1148A1B278464EB11F0AAB08FB997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9">
    <w:name w:val="4FA9B9D8579D4E30BF659583BE84FB7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9">
    <w:name w:val="E2976F41864A4BD693919CAE2215781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9">
    <w:name w:val="A9B2078B6698475A8DEA54F0AF2A9FA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9">
    <w:name w:val="BE24C1D383D647A0B66F059CAAF2AA5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9">
    <w:name w:val="6DBFFC32A8DF4459B30550EA5692AA1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9">
    <w:name w:val="11324393B341449B8D17B947B2D218A4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9">
    <w:name w:val="1F18B6ED031E4D9497732474875D2C4B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9">
    <w:name w:val="59CF7D98E4074259A86D54343C989D0C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9">
    <w:name w:val="41381882463B4021AB9BDC41F7D7FFE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9">
    <w:name w:val="8BEB8EE07B2A4D19A5A55ED7078C2E3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9">
    <w:name w:val="46F26DB8F9664116908115AC3BF74E0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9">
    <w:name w:val="CB20FC511A084897913C623F140A05A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9">
    <w:name w:val="0D86ACFB96E64243A65CCCB8BDB9C2BD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9">
    <w:name w:val="91AED7B1A46C487796DDCC5C0918C9A6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9">
    <w:name w:val="EE080150641F48CC84BD52AE198CCE2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9">
    <w:name w:val="D186FB337B2744F3BE4655E5001E64B4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9">
    <w:name w:val="96C6466B5E324C24B378CFB62458049B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9">
    <w:name w:val="76E4267677E24AA88AFF1D97572C5D6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9">
    <w:name w:val="1DD6C70D155F494791A71C2DD3C918F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9">
    <w:name w:val="7556B936225242DF81E82E6B420D9BD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9">
    <w:name w:val="F658CA98F7084A96BEEE5A7FE339BE4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9">
    <w:name w:val="56E9BCF5A67148959CBB3A3451BBA73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9">
    <w:name w:val="1D5A332F057F4F719AF826CD9B52D25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9">
    <w:name w:val="C98B1AC9F20344079EA8FCD8BCE89BA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9">
    <w:name w:val="A297D889D3124F9A96BDD9ACA8BA542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9">
    <w:name w:val="475AD6E1ECF84E1A88F428536EEB819C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9">
    <w:name w:val="3228606C09394660A38CCA3B02EBA39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9">
    <w:name w:val="0FE27E5373114F589DA98FF8D24BCA21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9">
    <w:name w:val="2EFAF4D472B54861A1D0DA19567AD8C4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9">
    <w:name w:val="5CCEA09C5719458EAB1A9FABCF18465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9">
    <w:name w:val="1C9A457E7DA34533826AE921481A45A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9">
    <w:name w:val="4004DD5092504B2AA3FB461980E837E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9">
    <w:name w:val="6BAC6EF7659949AC9435E976EA8818C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9">
    <w:name w:val="21F4CA4CBDD84516B6D4F1BE002EDA46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9">
    <w:name w:val="E67B2B3A7DB24707B02D39B8ADB4244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9">
    <w:name w:val="A2DF245346964DCAA81CFDD66D3EF883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9">
    <w:name w:val="EA0EAC7BA64A4BD490E21F91AFC0D11D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9">
    <w:name w:val="88C5FFC97C4A4471B3BB827173D7476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9">
    <w:name w:val="69F7C0DA48CE4C98A7138500412CB62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9">
    <w:name w:val="B1611CB293164EF8B2D388489FF1C32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9">
    <w:name w:val="B79F80F58DE0425C998E4E10D7481EA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9">
    <w:name w:val="AA5FB8AF0D8F403397C6ABE5951F915D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9">
    <w:name w:val="995ABDE3A6664C97B62FD50C036CF22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9">
    <w:name w:val="57044A6C707F412BB5A7A65CB66BFF48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8">
    <w:name w:val="E9C8D359D0134A40B6D3AE29ED5FF7958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9">
    <w:name w:val="85EEE391A38A4F18A8511CCFA3F2FBF1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9">
    <w:name w:val="CEA96E50D8DE44C39526F2DB2190DD4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9">
    <w:name w:val="16399B701D744AF6BC1DF1E510CD72C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9">
    <w:name w:val="7651D7532F4742A79F7E93F2255E1FD3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9">
    <w:name w:val="B3137166856D4E4CB388E13960C2052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9">
    <w:name w:val="BD5D9C0BA0F749339902388E87C7CB1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9">
    <w:name w:val="323388C776E64690B182EB853D9B2B5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9">
    <w:name w:val="3D9562B597F14C07AA843DD87273454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9">
    <w:name w:val="E10408CFFABD4D869D2CF804E5CB484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9">
    <w:name w:val="49825F5614D349EDB7AB6824C5A3C944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9">
    <w:name w:val="E54F4B4CBC84403099EFA1722D01D65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9">
    <w:name w:val="C0FA1CDB3B2542DE83FE037FC4E7558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9">
    <w:name w:val="83AE2B1C3A8749AE86D924370457AB83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9">
    <w:name w:val="7B6B8675A75942198E3766098FB4A92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9">
    <w:name w:val="6444D8EDF6B14F7AB8A66E5F487E894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9">
    <w:name w:val="95543A227384426B84E59DDE3D389A6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9">
    <w:name w:val="B86CD43E3A714EBEA53F5507439B53E4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9">
    <w:name w:val="04E919483C3147EDA10F8E5A6AFE2A5D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9">
    <w:name w:val="89D5F39ACF0C453B9502948148E2BB2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9">
    <w:name w:val="4E3C950BEE3C4A0F925E886E289BEE0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9">
    <w:name w:val="E26BA60A9EBD4F0CA4EE02724E776D8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9">
    <w:name w:val="32081E781A714A6EB4A7D2DABC22FF2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9">
    <w:name w:val="5B5FBBF16F8A41D4B485013D4186E78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9">
    <w:name w:val="61D90EDC697943768B4CF364A3F7187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9">
    <w:name w:val="44BF01C1A884450B8B859EC561BBF30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9">
    <w:name w:val="F09C3832A5234E77B114B113EC71A68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9">
    <w:name w:val="3C4C74B81F494EDEB10153AF05A0EA4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9">
    <w:name w:val="3BE9ADB1E52D4656A41C9A5E98AA7C2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9">
    <w:name w:val="B915C448EDC34F46BAB4806A3BDCC18D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9">
    <w:name w:val="FC446851A863440FBA8757D82E8FC7E3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9">
    <w:name w:val="98BFBF39B21E40C7A54C45EDBAEA4AD4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9">
    <w:name w:val="52085E78E3624DA7B4D6C75D1EEC454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9">
    <w:name w:val="8E0E62F3BF6A4BE5B5AF62FB3E145FEF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9">
    <w:name w:val="13DAB94408B54F70A57CD2EB37DA219B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9">
    <w:name w:val="9719EE83A1A840D4BA733475CEF52CB5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9">
    <w:name w:val="1A361F45555345B18B81F389A30F1C23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9">
    <w:name w:val="57B3271778B3464A896B4801028EDCF1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9">
    <w:name w:val="6FE48FC6786E40E182A243D0D4B6A50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9">
    <w:name w:val="79ED8CEAD8644B36AEE89FC75F1D41C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9">
    <w:name w:val="A6EE821A752746CC8E947E97DA041080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9">
    <w:name w:val="AF10E6385A0649888DB445AB5504A2EC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9">
    <w:name w:val="6A27EB9B66E34AE7AAE423FE0321E6BE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9">
    <w:name w:val="3504626ADA10463B96CC22870D29ABCB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9">
    <w:name w:val="DAAF2E586D7B418F891128834D8197C2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9">
    <w:name w:val="A5E96F3A555D4202A1E943CF10744B7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9">
    <w:name w:val="940BD53226F84FCFAB084CA19560AD5D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9">
    <w:name w:val="630065ECBD4A43C98CFFD1DA9B04666C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9">
    <w:name w:val="F4D9705FEB884B2E985AFB17AEA26ACC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9">
    <w:name w:val="9E92CEFB545A4D12A245AEF6947B29CC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9">
    <w:name w:val="BDB6A02E24D348A483FEFA8EC749F749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9">
    <w:name w:val="E839D53D59D24A95BE8CF6B4AD7A9001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9">
    <w:name w:val="CDB973805858479DB4561505FF7767F8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9">
    <w:name w:val="43CEA115562E4E48AD51D190900D458D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9">
    <w:name w:val="B2C40997E5364D6F980D49B403A93EE5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9">
    <w:name w:val="23BEE28DB18B466FA8A28408BA0F9907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9">
    <w:name w:val="44E6B09808EF4A46A3AFFB71AC11C9C8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9">
    <w:name w:val="B45109218ACA43D4AA59A26D44A6219A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9">
    <w:name w:val="12DB2C2C70EE48FA9094EE469C3A1F019"/>
    <w:rsid w:val="00344033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9">
    <w:name w:val="82F114EB37CE47C68D450F4D8A6FCFE59"/>
    <w:rsid w:val="00344033"/>
    <w:pPr>
      <w:spacing w:after="270"/>
    </w:pPr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Georgian_Cover_2017">
  <a:themeElements>
    <a:clrScheme name="Georgian College Colour Palet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B87"/>
      </a:accent1>
      <a:accent2>
        <a:srgbClr val="64A70B"/>
      </a:accent2>
      <a:accent3>
        <a:srgbClr val="00778B"/>
      </a:accent3>
      <a:accent4>
        <a:srgbClr val="77C5D5"/>
      </a:accent4>
      <a:accent5>
        <a:srgbClr val="333F48"/>
      </a:accent5>
      <a:accent6>
        <a:srgbClr val="E57200"/>
      </a:accent6>
      <a:hlink>
        <a:srgbClr val="F3D03E"/>
      </a:hlink>
      <a:folHlink>
        <a:srgbClr val="C4BFB6"/>
      </a:folHlink>
    </a:clrScheme>
    <a:fontScheme name="Georgian College Templates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E732EE381C1B42ACC919F4EF58DA1B" ma:contentTypeVersion="13" ma:contentTypeDescription="Create a new document." ma:contentTypeScope="" ma:versionID="5ea7fd564fed416bde30d3fce5555d7c">
  <xsd:schema xmlns:xsd="http://www.w3.org/2001/XMLSchema" xmlns:xs="http://www.w3.org/2001/XMLSchema" xmlns:p="http://schemas.microsoft.com/office/2006/metadata/properties" xmlns:ns3="b8041493-e162-4695-912a-3b043160a54b" xmlns:ns4="10db6b2f-dbe0-434b-ab5d-8a5f46b3face" targetNamespace="http://schemas.microsoft.com/office/2006/metadata/properties" ma:root="true" ma:fieldsID="c6289dac4647015ba66d971aa93bbec6" ns3:_="" ns4:_="">
    <xsd:import namespace="b8041493-e162-4695-912a-3b043160a54b"/>
    <xsd:import namespace="10db6b2f-dbe0-434b-ab5d-8a5f46b3fa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41493-e162-4695-912a-3b043160a5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b6b2f-dbe0-434b-ab5d-8a5f46b3fa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0db6b2f-dbe0-434b-ab5d-8a5f46b3fac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482CE-265E-4FD2-9AC8-694BF3E1F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41493-e162-4695-912a-3b043160a54b"/>
    <ds:schemaRef ds:uri="10db6b2f-dbe0-434b-ab5d-8a5f46b3f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FB2205-2B4D-4C09-A87F-682649021C49}">
  <ds:schemaRefs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elements/1.1/"/>
    <ds:schemaRef ds:uri="b8041493-e162-4695-912a-3b043160a54b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10db6b2f-dbe0-434b-ab5d-8a5f46b3face"/>
  </ds:schemaRefs>
</ds:datastoreItem>
</file>

<file path=customXml/itemProps3.xml><?xml version="1.0" encoding="utf-8"?>
<ds:datastoreItem xmlns:ds="http://schemas.openxmlformats.org/officeDocument/2006/customXml" ds:itemID="{C0F0E4D9-AE51-4E85-90E8-4950A24075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030A0A-9523-4897-8EB3-01FEFBDBF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Georgian_DOCUMENT_2017</Template>
  <TotalTime>37</TotalTime>
  <Pages>13</Pages>
  <Words>2951</Words>
  <Characters>16822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College</Company>
  <LinksUpToDate>false</LinksUpToDate>
  <CharactersWithSpaces>19734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Whittaker</dc:creator>
  <cp:keywords/>
  <dc:description/>
  <cp:lastModifiedBy>Prem Batten</cp:lastModifiedBy>
  <cp:revision>4</cp:revision>
  <cp:lastPrinted>2017-08-22T14:28:00Z</cp:lastPrinted>
  <dcterms:created xsi:type="dcterms:W3CDTF">2023-02-22T16:31:00Z</dcterms:created>
  <dcterms:modified xsi:type="dcterms:W3CDTF">2023-02-22T18:11:00Z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0x010100E1E732EE381C1B42ACC919F4EF58DA1B</vt:lpwstr>
  </property>
</Properties>
</file>