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4CE" w:rsidRPr="00D04E4B" w:rsidRDefault="00D04E4B" w:rsidP="00D04E4B">
      <w:pPr>
        <w:pStyle w:val="Title"/>
      </w:pPr>
      <w:r w:rsidRPr="00D04E4B">
        <w:t>Board of Governors’ Award of Distinction</w:t>
      </w:r>
      <w:r w:rsidR="004C0D5B">
        <w:t xml:space="preserve"> </w:t>
      </w:r>
      <w:r w:rsidR="004C0D5B" w:rsidRPr="00D11D6C">
        <w:t>–</w:t>
      </w:r>
      <w:r w:rsidRPr="00D04E4B">
        <w:t xml:space="preserve"> Honorary </w:t>
      </w:r>
      <w:r w:rsidR="00781B87">
        <w:t>D</w:t>
      </w:r>
      <w:r w:rsidRPr="00D04E4B">
        <w:t xml:space="preserve">iploma  </w:t>
      </w:r>
      <w:r w:rsidR="00512B9A" w:rsidRPr="00D04E4B">
        <w:t xml:space="preserve"> </w:t>
      </w:r>
    </w:p>
    <w:p w:rsidR="004704CE" w:rsidRDefault="004704CE" w:rsidP="004704CE">
      <w:bookmarkStart w:id="0" w:name="_GoBack"/>
      <w:bookmarkEnd w:id="0"/>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D04E4B" w:rsidRDefault="004704CE" w:rsidP="00D04E4B">
      <w:r w:rsidRPr="004704CE">
        <w:rPr>
          <w:rStyle w:val="Strong"/>
        </w:rPr>
        <w:t>Purpose:</w:t>
      </w:r>
      <w:r>
        <w:t xml:space="preserve"> </w:t>
      </w:r>
      <w:r w:rsidR="00D04E4B">
        <w:t xml:space="preserve">To </w:t>
      </w:r>
      <w:proofErr w:type="spellStart"/>
      <w:r w:rsidR="00D04E4B">
        <w:t>honour</w:t>
      </w:r>
      <w:proofErr w:type="spellEnd"/>
      <w:r w:rsidR="00D04E4B">
        <w:t xml:space="preserve"> external candidates who have made a major contribution to an academic program at Georgian</w:t>
      </w:r>
      <w:r w:rsidR="00172A56">
        <w:t>.</w:t>
      </w:r>
    </w:p>
    <w:p w:rsidR="00512B9A" w:rsidRDefault="00D04E4B" w:rsidP="00D04E4B">
      <w:r>
        <w:t>The award consists of a framed diploma and a citation, and will be presented at an appropriate convocation or board event. Under exceptional circumstances, the award will be presented posthumously or in absentia. If there are no eligible candidates in a given year, the award will not be granted</w:t>
      </w:r>
      <w:r w:rsidR="00512B9A">
        <w:t>.</w:t>
      </w:r>
    </w:p>
    <w:p w:rsidR="00512B9A" w:rsidRDefault="00512B9A" w:rsidP="00512B9A">
      <w:pPr>
        <w:pStyle w:val="NoSpacing"/>
      </w:pPr>
      <w:r w:rsidRPr="00512B9A">
        <w:rPr>
          <w:rStyle w:val="Strong"/>
        </w:rPr>
        <w:t>Eligibility</w:t>
      </w:r>
      <w:r>
        <w:t xml:space="preserve"> </w:t>
      </w:r>
    </w:p>
    <w:p w:rsidR="00512B9A" w:rsidRDefault="00D04E4B" w:rsidP="00512B9A">
      <w:pPr>
        <w:pStyle w:val="NoSpacing"/>
      </w:pPr>
      <w:r>
        <w:t>Nominees will:</w:t>
      </w:r>
    </w:p>
    <w:p w:rsidR="00D04E4B" w:rsidRDefault="00D04E4B" w:rsidP="00D04E4B">
      <w:pPr>
        <w:pStyle w:val="NoSpacing"/>
        <w:numPr>
          <w:ilvl w:val="0"/>
          <w:numId w:val="3"/>
        </w:numPr>
      </w:pPr>
      <w:r>
        <w:t>have demonstrated excellence in their profession/industry</w:t>
      </w:r>
    </w:p>
    <w:p w:rsidR="00D04E4B" w:rsidRDefault="00D04E4B" w:rsidP="00D04E4B">
      <w:pPr>
        <w:pStyle w:val="NoSpacing"/>
        <w:numPr>
          <w:ilvl w:val="0"/>
          <w:numId w:val="3"/>
        </w:numPr>
      </w:pPr>
      <w:r>
        <w:t>be highly regarded by their peers/colleagues</w:t>
      </w:r>
    </w:p>
    <w:p w:rsidR="00D04E4B" w:rsidRDefault="00D04E4B" w:rsidP="00D04E4B">
      <w:pPr>
        <w:pStyle w:val="ListParagraph"/>
        <w:numPr>
          <w:ilvl w:val="0"/>
          <w:numId w:val="3"/>
        </w:numPr>
      </w:pPr>
      <w:r>
        <w:t>have made a major contribution to an academic program at Georgian through a significant contribution of expertise, influence and personal time</w:t>
      </w:r>
    </w:p>
    <w:p w:rsidR="00D04E4B" w:rsidRDefault="00512B9A" w:rsidP="00D04E4B">
      <w:r w:rsidRPr="00512B9A">
        <w:rPr>
          <w:rStyle w:val="Strong"/>
        </w:rPr>
        <w:t>Submission guidelines:</w:t>
      </w:r>
      <w:r>
        <w:t xml:space="preserve"> </w:t>
      </w:r>
      <w:r w:rsidR="00D04E4B">
        <w:t>Please include key information that will enable the Recognition Committee to distinguish your nomination from others. Do not alter this form in any way</w:t>
      </w:r>
      <w:r w:rsidR="00172A56">
        <w:t>.</w:t>
      </w:r>
    </w:p>
    <w:p w:rsidR="00512B9A" w:rsidRDefault="00D04E4B" w:rsidP="00D04E4B">
      <w: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r w:rsidR="00512B9A">
        <w:t>.</w:t>
      </w:r>
    </w:p>
    <w:p w:rsidR="00512B9A" w:rsidRDefault="00512B9A" w:rsidP="00512B9A">
      <w:r>
        <w:br w:type="page"/>
      </w:r>
    </w:p>
    <w:p w:rsidR="004704CE" w:rsidRDefault="004704CE" w:rsidP="00512B9A">
      <w:pPr>
        <w:pStyle w:val="Heading1"/>
      </w:pPr>
      <w:r>
        <w:lastRenderedPageBreak/>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Name of</w:t>
            </w:r>
            <w:r w:rsidR="00512B9A">
              <w:rPr>
                <w:rStyle w:val="Strong"/>
              </w:rPr>
              <w:t xml:space="preserve"> the</w:t>
            </w:r>
            <w:r w:rsidRPr="00141DBC">
              <w:rPr>
                <w:rStyle w:val="Strong"/>
              </w:rPr>
              <w:t xml:space="preserve"> </w:t>
            </w:r>
            <w:r w:rsidR="00512B9A">
              <w:rPr>
                <w:b/>
                <w:lang w:val="en"/>
              </w:rPr>
              <w:t>nominee</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D16AE6" w:rsidRDefault="00D16AE6" w:rsidP="00D16AE6">
      <w:pPr>
        <w:pStyle w:val="NoSpacing"/>
      </w:pPr>
    </w:p>
    <w:p w:rsidR="00172A56" w:rsidRPr="00136FDC" w:rsidRDefault="00172A56" w:rsidP="00172A56">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172A56" w:rsidRPr="00136FDC" w:rsidRDefault="00172A56" w:rsidP="00172A56">
      <w:pPr>
        <w:pStyle w:val="NoSpacing"/>
        <w:rPr>
          <w:bCs/>
        </w:rPr>
      </w:pPr>
    </w:p>
    <w:p w:rsidR="004704CE" w:rsidRDefault="00172A56" w:rsidP="00172A56">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172A56" w:rsidRPr="00172A56" w:rsidRDefault="00172A56" w:rsidP="00172A56">
      <w:pPr>
        <w:pStyle w:val="NoSpacing"/>
        <w:rPr>
          <w:bCs/>
        </w:rPr>
      </w:pPr>
    </w:p>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342206" w:rsidP="00342206">
            <w:pPr>
              <w:pStyle w:val="NoSpacing"/>
              <w:rPr>
                <w:rStyle w:val="Strong"/>
              </w:rPr>
            </w:pPr>
            <w:r>
              <w:rPr>
                <w:rStyle w:val="Strong"/>
              </w:rPr>
              <w:t>Demonstrated excellence in their profession/industry</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342206" w:rsidP="00342206">
            <w:pPr>
              <w:pStyle w:val="NoSpacing"/>
              <w:rPr>
                <w:rStyle w:val="Strong"/>
              </w:rPr>
            </w:pPr>
            <w:r>
              <w:rPr>
                <w:rStyle w:val="Strong"/>
              </w:rPr>
              <w:lastRenderedPageBreak/>
              <w:t>Highly regarded by their peers/colleagues</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512B9A" w:rsidP="00773008">
            <w:pPr>
              <w:pStyle w:val="NoSpacing"/>
              <w:rPr>
                <w:rStyle w:val="Strong"/>
              </w:rPr>
            </w:pPr>
            <w:r w:rsidRPr="00512B9A">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342206" w:rsidP="00342206">
            <w:pPr>
              <w:pStyle w:val="NoSpacing"/>
              <w:rPr>
                <w:rStyle w:val="Strong"/>
              </w:rPr>
            </w:pPr>
            <w:r>
              <w:rPr>
                <w:rStyle w:val="Strong"/>
              </w:rPr>
              <w:t>Made a major contribution to an academic program at Georgian through a significant contribution of expertise, influence and personal time</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lastRenderedPageBreak/>
              <w:t>TOTAL</w:t>
            </w:r>
          </w:p>
        </w:tc>
        <w:tc>
          <w:tcPr>
            <w:tcW w:w="895" w:type="dxa"/>
            <w:vAlign w:val="bottom"/>
          </w:tcPr>
          <w:p w:rsidR="004704CE" w:rsidRDefault="004704CE" w:rsidP="00773008">
            <w:pPr>
              <w:pStyle w:val="NoSpacing"/>
              <w:jc w:val="right"/>
            </w:pPr>
            <w:r>
              <w:t>/12</w:t>
            </w:r>
          </w:p>
        </w:tc>
      </w:tr>
      <w:tr w:rsidR="004704CE" w:rsidTr="00512B9A">
        <w:trPr>
          <w:trHeight w:val="3205"/>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342206">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34220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416B4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416B4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416B4F"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9532B"/>
    <w:multiLevelType w:val="hybridMultilevel"/>
    <w:tmpl w:val="BB8C9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E2B40"/>
    <w:multiLevelType w:val="hybridMultilevel"/>
    <w:tmpl w:val="B854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84A1F"/>
    <w:rsid w:val="00091BFC"/>
    <w:rsid w:val="000A7105"/>
    <w:rsid w:val="000D171F"/>
    <w:rsid w:val="00105043"/>
    <w:rsid w:val="0010605E"/>
    <w:rsid w:val="00113312"/>
    <w:rsid w:val="00120666"/>
    <w:rsid w:val="00140633"/>
    <w:rsid w:val="00141DBC"/>
    <w:rsid w:val="001566BD"/>
    <w:rsid w:val="00172A56"/>
    <w:rsid w:val="00191E85"/>
    <w:rsid w:val="002007EA"/>
    <w:rsid w:val="00214192"/>
    <w:rsid w:val="00292C10"/>
    <w:rsid w:val="00293F30"/>
    <w:rsid w:val="002F18AA"/>
    <w:rsid w:val="002F7678"/>
    <w:rsid w:val="003256FF"/>
    <w:rsid w:val="00330523"/>
    <w:rsid w:val="00342206"/>
    <w:rsid w:val="00343CDD"/>
    <w:rsid w:val="00350CD9"/>
    <w:rsid w:val="003C27BA"/>
    <w:rsid w:val="00416B4F"/>
    <w:rsid w:val="00421C7A"/>
    <w:rsid w:val="00432D30"/>
    <w:rsid w:val="00454D9B"/>
    <w:rsid w:val="00466848"/>
    <w:rsid w:val="004704CE"/>
    <w:rsid w:val="00486D30"/>
    <w:rsid w:val="004A10E7"/>
    <w:rsid w:val="004C0D5B"/>
    <w:rsid w:val="004E0404"/>
    <w:rsid w:val="00512B9A"/>
    <w:rsid w:val="00515709"/>
    <w:rsid w:val="005414AD"/>
    <w:rsid w:val="00573A8B"/>
    <w:rsid w:val="0057537A"/>
    <w:rsid w:val="00580A06"/>
    <w:rsid w:val="005D183F"/>
    <w:rsid w:val="006058C3"/>
    <w:rsid w:val="006272DF"/>
    <w:rsid w:val="0064553B"/>
    <w:rsid w:val="00646E71"/>
    <w:rsid w:val="00653643"/>
    <w:rsid w:val="006611EE"/>
    <w:rsid w:val="006A2418"/>
    <w:rsid w:val="006B29C5"/>
    <w:rsid w:val="006B4612"/>
    <w:rsid w:val="006D63A2"/>
    <w:rsid w:val="006E6C3C"/>
    <w:rsid w:val="007143B1"/>
    <w:rsid w:val="0075551F"/>
    <w:rsid w:val="00773008"/>
    <w:rsid w:val="00781B87"/>
    <w:rsid w:val="007A4B11"/>
    <w:rsid w:val="007A7D71"/>
    <w:rsid w:val="0080171A"/>
    <w:rsid w:val="00803B23"/>
    <w:rsid w:val="008104C9"/>
    <w:rsid w:val="008110AE"/>
    <w:rsid w:val="008404FF"/>
    <w:rsid w:val="00845905"/>
    <w:rsid w:val="008A25FE"/>
    <w:rsid w:val="008B0B15"/>
    <w:rsid w:val="008B7E5C"/>
    <w:rsid w:val="008F01EE"/>
    <w:rsid w:val="009051EB"/>
    <w:rsid w:val="00906369"/>
    <w:rsid w:val="009205D5"/>
    <w:rsid w:val="00941591"/>
    <w:rsid w:val="009D5FA2"/>
    <w:rsid w:val="009D61B4"/>
    <w:rsid w:val="009E17FC"/>
    <w:rsid w:val="009E1AAC"/>
    <w:rsid w:val="00A363B3"/>
    <w:rsid w:val="00A40F7B"/>
    <w:rsid w:val="00A50179"/>
    <w:rsid w:val="00A525B4"/>
    <w:rsid w:val="00AA38C3"/>
    <w:rsid w:val="00AA6AC2"/>
    <w:rsid w:val="00AB004C"/>
    <w:rsid w:val="00AB257C"/>
    <w:rsid w:val="00AC3510"/>
    <w:rsid w:val="00AD032B"/>
    <w:rsid w:val="00AD496A"/>
    <w:rsid w:val="00B050AA"/>
    <w:rsid w:val="00B41251"/>
    <w:rsid w:val="00B52E36"/>
    <w:rsid w:val="00BA0037"/>
    <w:rsid w:val="00BA2FED"/>
    <w:rsid w:val="00BB4A74"/>
    <w:rsid w:val="00BC26AA"/>
    <w:rsid w:val="00BD43E7"/>
    <w:rsid w:val="00BE68C8"/>
    <w:rsid w:val="00C02050"/>
    <w:rsid w:val="00C12BC7"/>
    <w:rsid w:val="00C4217E"/>
    <w:rsid w:val="00C577E3"/>
    <w:rsid w:val="00C65999"/>
    <w:rsid w:val="00C734E3"/>
    <w:rsid w:val="00CF06A0"/>
    <w:rsid w:val="00D04E4B"/>
    <w:rsid w:val="00D06FC1"/>
    <w:rsid w:val="00D16AE6"/>
    <w:rsid w:val="00D24D7F"/>
    <w:rsid w:val="00D404A6"/>
    <w:rsid w:val="00D65498"/>
    <w:rsid w:val="00D73736"/>
    <w:rsid w:val="00DB0B79"/>
    <w:rsid w:val="00DE028A"/>
    <w:rsid w:val="00DE7D37"/>
    <w:rsid w:val="00DF5129"/>
    <w:rsid w:val="00E25643"/>
    <w:rsid w:val="00E45CDB"/>
    <w:rsid w:val="00E65CC0"/>
    <w:rsid w:val="00ED23B4"/>
    <w:rsid w:val="00EE1932"/>
    <w:rsid w:val="00F74CEB"/>
    <w:rsid w:val="00F91BD1"/>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B7A6-5543-4AC3-A806-AFD2EE33E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1</TotalTime>
  <Pages>4</Pages>
  <Words>353</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5</cp:revision>
  <cp:lastPrinted>2017-08-22T14:28:00Z</cp:lastPrinted>
  <dcterms:created xsi:type="dcterms:W3CDTF">2018-01-18T13:08:00Z</dcterms:created>
  <dcterms:modified xsi:type="dcterms:W3CDTF">2019-08-22T13:00:00Z</dcterms:modified>
</cp:coreProperties>
</file>