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CE" w:rsidRDefault="00512B9A" w:rsidP="00733A02">
      <w:pPr>
        <w:pStyle w:val="Title"/>
      </w:pPr>
      <w:r w:rsidRPr="00512B9A">
        <w:t>Board of Governors’ Award of Distinction</w:t>
      </w:r>
      <w:r w:rsidR="00733A02" w:rsidRPr="00733A02">
        <w:t xml:space="preserve"> – </w:t>
      </w:r>
      <w:r w:rsidRPr="00512B9A">
        <w:t>Honorary Bach</w:t>
      </w:r>
      <w:r>
        <w:t xml:space="preserve">elor of Applied Studies degree </w:t>
      </w:r>
    </w:p>
    <w:p w:rsidR="004704CE" w:rsidRDefault="004704CE" w:rsidP="004704CE">
      <w:bookmarkStart w:id="0" w:name="_GoBack"/>
      <w:bookmarkEnd w:id="0"/>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512B9A" w:rsidRDefault="004704CE" w:rsidP="00512B9A">
      <w:r w:rsidRPr="004704CE">
        <w:rPr>
          <w:rStyle w:val="Strong"/>
        </w:rPr>
        <w:t>Purpose:</w:t>
      </w:r>
      <w:r>
        <w:t xml:space="preserve"> </w:t>
      </w:r>
      <w:r w:rsidR="00512B9A">
        <w:t xml:space="preserve">To </w:t>
      </w:r>
      <w:proofErr w:type="spellStart"/>
      <w:r w:rsidR="00512B9A">
        <w:t>honour</w:t>
      </w:r>
      <w:proofErr w:type="spellEnd"/>
      <w:r w:rsidR="00512B9A">
        <w:t xml:space="preserve"> external candidates who meet the criteria below, established by the </w:t>
      </w:r>
      <w:r w:rsidR="00A94D56">
        <w:t>Ministry of Training, Colleges and Universities.</w:t>
      </w:r>
    </w:p>
    <w:p w:rsidR="00512B9A" w:rsidRDefault="00512B9A" w:rsidP="00512B9A">
      <w:r>
        <w:t>The candidate’s background and/or contributions do not necessarily have to correspond to the discipline of the college degree awarded.</w:t>
      </w:r>
    </w:p>
    <w:p w:rsidR="00512B9A" w:rsidRDefault="00512B9A" w:rsidP="00512B9A">
      <w:r>
        <w:t>The award consists of a framed degree, hood and citation, and will be granted at an appropriate convocation. Under exceptional circumstances, the award will be presented posthumously or in absentia. If there are no eligible candidates in a given year, the award will not be granted.</w:t>
      </w:r>
    </w:p>
    <w:p w:rsidR="00512B9A" w:rsidRDefault="00512B9A" w:rsidP="00512B9A">
      <w:pPr>
        <w:pStyle w:val="NoSpacing"/>
      </w:pPr>
      <w:r w:rsidRPr="00512B9A">
        <w:rPr>
          <w:rStyle w:val="Strong"/>
        </w:rPr>
        <w:t>Eligibility</w:t>
      </w:r>
      <w:r>
        <w:t xml:space="preserve">: </w:t>
      </w:r>
    </w:p>
    <w:p w:rsidR="00512B9A" w:rsidRDefault="00512B9A" w:rsidP="00512B9A">
      <w:pPr>
        <w:pStyle w:val="NoSpacing"/>
      </w:pPr>
      <w:r>
        <w:t>The recipient must meet one or more of the following criteria:</w:t>
      </w:r>
    </w:p>
    <w:p w:rsidR="00512B9A" w:rsidRDefault="00512B9A" w:rsidP="00512B9A">
      <w:pPr>
        <w:pStyle w:val="NoSpacing"/>
        <w:numPr>
          <w:ilvl w:val="0"/>
          <w:numId w:val="2"/>
        </w:numPr>
      </w:pPr>
      <w:r>
        <w:t>has made a significant contribution to society</w:t>
      </w:r>
    </w:p>
    <w:p w:rsidR="00512B9A" w:rsidRDefault="00512B9A" w:rsidP="00512B9A">
      <w:pPr>
        <w:pStyle w:val="NoSpacing"/>
        <w:numPr>
          <w:ilvl w:val="0"/>
          <w:numId w:val="2"/>
        </w:numPr>
      </w:pPr>
      <w:r>
        <w:t>has achieved noted accomplishments in a particular field of study or applied education</w:t>
      </w:r>
    </w:p>
    <w:p w:rsidR="00512B9A" w:rsidRDefault="00512B9A" w:rsidP="00512B9A">
      <w:pPr>
        <w:pStyle w:val="ListParagraph"/>
        <w:numPr>
          <w:ilvl w:val="0"/>
          <w:numId w:val="2"/>
        </w:numPr>
      </w:pPr>
      <w:r>
        <w:t>has enhanced or promoted the college’s image and reputation in Ontario or elsewhere</w:t>
      </w:r>
    </w:p>
    <w:p w:rsidR="00512B9A" w:rsidRDefault="00512B9A" w:rsidP="00512B9A">
      <w:r w:rsidRPr="00512B9A">
        <w:rPr>
          <w:rStyle w:val="Strong"/>
        </w:rPr>
        <w:t>Submission guidelines:</w:t>
      </w:r>
      <w:r>
        <w:t xml:space="preserve"> Please include key information that will enable the Recognition Committee to distinguish your nomination from others. Do not alter this form in any way</w:t>
      </w:r>
      <w:r w:rsidR="00A94D56">
        <w:t>.</w:t>
      </w:r>
    </w:p>
    <w:p w:rsidR="00512B9A" w:rsidRDefault="00512B9A" w:rsidP="00512B9A">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512B9A" w:rsidRDefault="00512B9A" w:rsidP="00512B9A">
      <w:r>
        <w:br w:type="page"/>
      </w:r>
    </w:p>
    <w:p w:rsidR="004704CE" w:rsidRDefault="004704CE" w:rsidP="00512B9A">
      <w:pPr>
        <w:pStyle w:val="Heading1"/>
      </w:pPr>
      <w:r>
        <w:lastRenderedPageBreak/>
        <w:t>Nomination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Name of</w:t>
            </w:r>
            <w:r w:rsidR="00512B9A">
              <w:rPr>
                <w:rStyle w:val="Strong"/>
              </w:rPr>
              <w:t xml:space="preserve"> the</w:t>
            </w:r>
            <w:r w:rsidRPr="00141DBC">
              <w:rPr>
                <w:rStyle w:val="Strong"/>
              </w:rPr>
              <w:t xml:space="preserve"> </w:t>
            </w:r>
            <w:r w:rsidR="00512B9A">
              <w:rPr>
                <w:b/>
                <w:lang w:val="en"/>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D16AE6" w:rsidRDefault="00D16AE6" w:rsidP="00D16AE6">
      <w:pPr>
        <w:pStyle w:val="NoSpacing"/>
      </w:pPr>
    </w:p>
    <w:p w:rsidR="00A94D56" w:rsidRDefault="00A94D56" w:rsidP="00A94D56">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A94D56" w:rsidRDefault="00A94D56" w:rsidP="00A94D56">
      <w:pPr>
        <w:pStyle w:val="NoSpacing"/>
        <w:rPr>
          <w:bCs/>
        </w:rPr>
      </w:pPr>
    </w:p>
    <w:p w:rsidR="00A94D56" w:rsidRPr="00136FDC" w:rsidRDefault="00A94D56" w:rsidP="00A94D56">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512B9A"/>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512B9A" w:rsidP="00515709">
            <w:pPr>
              <w:pStyle w:val="NoSpacing"/>
              <w:rPr>
                <w:rStyle w:val="Strong"/>
              </w:rPr>
            </w:pPr>
            <w:r w:rsidRPr="00512B9A">
              <w:rPr>
                <w:rStyle w:val="Strong"/>
              </w:rPr>
              <w:t>Made a significant contribution to society</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512B9A" w:rsidP="008F01EE">
            <w:pPr>
              <w:pStyle w:val="NoSpacing"/>
              <w:rPr>
                <w:rStyle w:val="Strong"/>
              </w:rPr>
            </w:pPr>
            <w:r w:rsidRPr="00512B9A">
              <w:rPr>
                <w:rStyle w:val="Strong"/>
              </w:rPr>
              <w:lastRenderedPageBreak/>
              <w:t>Achieved noted accomplishments in a particular field of study or applied education</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512B9A" w:rsidP="00773008">
            <w:pPr>
              <w:pStyle w:val="NoSpacing"/>
              <w:rPr>
                <w:rStyle w:val="Strong"/>
              </w:rPr>
            </w:pPr>
            <w:r w:rsidRPr="00512B9A">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512B9A" w:rsidP="00515709">
            <w:pPr>
              <w:pStyle w:val="NoSpacing"/>
              <w:rPr>
                <w:rStyle w:val="Strong"/>
              </w:rPr>
            </w:pPr>
            <w:r w:rsidRPr="00512B9A">
              <w:rPr>
                <w:rStyle w:val="Strong"/>
              </w:rPr>
              <w:t>Enhanced or promoted the college’s image and reputation in Ontario or elsewhere</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lastRenderedPageBreak/>
              <w:t>TOTAL</w:t>
            </w:r>
          </w:p>
        </w:tc>
        <w:tc>
          <w:tcPr>
            <w:tcW w:w="895" w:type="dxa"/>
            <w:vAlign w:val="bottom"/>
          </w:tcPr>
          <w:p w:rsidR="004704CE" w:rsidRDefault="004704CE" w:rsidP="00773008">
            <w:pPr>
              <w:pStyle w:val="NoSpacing"/>
              <w:jc w:val="right"/>
            </w:pPr>
            <w:r>
              <w:t>/12</w:t>
            </w:r>
          </w:p>
        </w:tc>
      </w:tr>
      <w:tr w:rsidR="004704CE" w:rsidTr="00512B9A">
        <w:trPr>
          <w:trHeight w:val="3205"/>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A53E1B">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A53E1B">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FD732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FD732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FD7320"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E2B40"/>
    <w:multiLevelType w:val="hybridMultilevel"/>
    <w:tmpl w:val="B85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91E85"/>
    <w:rsid w:val="002007EA"/>
    <w:rsid w:val="00214192"/>
    <w:rsid w:val="00292C10"/>
    <w:rsid w:val="00293F30"/>
    <w:rsid w:val="002F18AA"/>
    <w:rsid w:val="002F7678"/>
    <w:rsid w:val="003256FF"/>
    <w:rsid w:val="00330523"/>
    <w:rsid w:val="00343CDD"/>
    <w:rsid w:val="00350CD9"/>
    <w:rsid w:val="003C27BA"/>
    <w:rsid w:val="00421C7A"/>
    <w:rsid w:val="00432D30"/>
    <w:rsid w:val="00454D9B"/>
    <w:rsid w:val="00466848"/>
    <w:rsid w:val="004704CE"/>
    <w:rsid w:val="00486D30"/>
    <w:rsid w:val="004A10E7"/>
    <w:rsid w:val="004E0404"/>
    <w:rsid w:val="00512B9A"/>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143B1"/>
    <w:rsid w:val="00733A02"/>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53E1B"/>
    <w:rsid w:val="00A94D56"/>
    <w:rsid w:val="00AA38C3"/>
    <w:rsid w:val="00AA6AC2"/>
    <w:rsid w:val="00AB004C"/>
    <w:rsid w:val="00AB257C"/>
    <w:rsid w:val="00AC3510"/>
    <w:rsid w:val="00AD032B"/>
    <w:rsid w:val="00AD496A"/>
    <w:rsid w:val="00B050AA"/>
    <w:rsid w:val="00B41251"/>
    <w:rsid w:val="00B52E36"/>
    <w:rsid w:val="00BA0037"/>
    <w:rsid w:val="00BA2FED"/>
    <w:rsid w:val="00BB4A74"/>
    <w:rsid w:val="00BC26AA"/>
    <w:rsid w:val="00BD43E7"/>
    <w:rsid w:val="00BE68C8"/>
    <w:rsid w:val="00C02050"/>
    <w:rsid w:val="00C12BC7"/>
    <w:rsid w:val="00C4217E"/>
    <w:rsid w:val="00C577E3"/>
    <w:rsid w:val="00C65999"/>
    <w:rsid w:val="00C734E3"/>
    <w:rsid w:val="00CF06A0"/>
    <w:rsid w:val="00D06FC1"/>
    <w:rsid w:val="00D16AE6"/>
    <w:rsid w:val="00D24D7F"/>
    <w:rsid w:val="00D404A6"/>
    <w:rsid w:val="00D65498"/>
    <w:rsid w:val="00D73736"/>
    <w:rsid w:val="00DB0B79"/>
    <w:rsid w:val="00DE028A"/>
    <w:rsid w:val="00DE7D37"/>
    <w:rsid w:val="00DF5129"/>
    <w:rsid w:val="00E25643"/>
    <w:rsid w:val="00E45CDB"/>
    <w:rsid w:val="00E65CC0"/>
    <w:rsid w:val="00ED23B4"/>
    <w:rsid w:val="00EE1932"/>
    <w:rsid w:val="00F74CEB"/>
    <w:rsid w:val="00F91BD1"/>
    <w:rsid w:val="00FC4F3B"/>
    <w:rsid w:val="00FD53E6"/>
    <w:rsid w:val="00FD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B2A53-40CE-42BB-BB56-004ACD018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10</TotalTime>
  <Pages>4</Pages>
  <Words>384</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7</cp:revision>
  <cp:lastPrinted>2017-08-22T14:28:00Z</cp:lastPrinted>
  <dcterms:created xsi:type="dcterms:W3CDTF">2017-11-06T18:14:00Z</dcterms:created>
  <dcterms:modified xsi:type="dcterms:W3CDTF">2019-08-22T13:00:00Z</dcterms:modified>
</cp:coreProperties>
</file>