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28D" w:rsidRDefault="00FE428D" w:rsidP="00DC74CB">
      <w:pPr>
        <w:pStyle w:val="Title"/>
      </w:pPr>
      <w:r w:rsidRPr="00FE428D">
        <w:t>Board of G</w:t>
      </w:r>
      <w:r>
        <w:t>overnors’ Awards of Distinction</w:t>
      </w:r>
      <w:r w:rsidR="00DC74CB" w:rsidRPr="00DC74CB">
        <w:t xml:space="preserve"> – </w:t>
      </w:r>
      <w:r w:rsidR="001702A1" w:rsidRPr="001702A1">
        <w:t>Award of Excellence (Academic)</w:t>
      </w:r>
    </w:p>
    <w:p w:rsidR="004704CE" w:rsidRPr="00FE428D" w:rsidRDefault="004704CE" w:rsidP="00FE428D">
      <w:pPr>
        <w:rPr>
          <w:rFonts w:ascii="Calibri" w:eastAsiaTheme="majorEastAsia" w:hAnsi="Calibri" w:cstheme="majorBidi"/>
          <w:color w:val="004B87" w:themeColor="accent1"/>
          <w:kern w:val="28"/>
          <w:sz w:val="60"/>
          <w:szCs w:val="56"/>
        </w:rPr>
      </w:pPr>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FE428D" w:rsidRDefault="00FE428D" w:rsidP="00FE428D">
      <w:r w:rsidRPr="00FE428D">
        <w:rPr>
          <w:rStyle w:val="Strong"/>
        </w:rPr>
        <w:t>Purpose</w:t>
      </w:r>
      <w:r>
        <w:t xml:space="preserve">: To </w:t>
      </w:r>
      <w:proofErr w:type="spellStart"/>
      <w:r>
        <w:t>honour</w:t>
      </w:r>
      <w:proofErr w:type="spellEnd"/>
      <w:r>
        <w:t xml:space="preserve"> a faculty member who has made an outstanding contribution in support of Georgian’s strategic priorities</w:t>
      </w:r>
      <w:r w:rsidR="00481B07">
        <w:t>.</w:t>
      </w:r>
    </w:p>
    <w:p w:rsidR="00FE428D" w:rsidRDefault="00FE428D" w:rsidP="00FE428D">
      <w:r w:rsidRPr="00FE428D">
        <w:rPr>
          <w:rStyle w:val="Strong"/>
        </w:rPr>
        <w:t>Eligibility</w:t>
      </w:r>
      <w:r>
        <w:t>: Faculty members of the college – full or part-time; only one award will be presented each year</w:t>
      </w:r>
      <w:r w:rsidR="00481B07">
        <w:t>.</w:t>
      </w:r>
    </w:p>
    <w:p w:rsidR="00FE428D" w:rsidRDefault="00FE428D" w:rsidP="00FE428D">
      <w:r w:rsidRPr="00FE428D">
        <w:rPr>
          <w:rStyle w:val="Strong"/>
        </w:rPr>
        <w:t>Submission guidelines:</w:t>
      </w:r>
      <w:r>
        <w:t xml:space="preserve"> Please include key information that will enable the Recognition Committee to distinguish your nomination from others. Do not alter this form in any way</w:t>
      </w:r>
      <w:r w:rsidR="00481B07">
        <w:t>.</w:t>
      </w:r>
    </w:p>
    <w:p w:rsidR="004704CE" w:rsidRDefault="00FE428D" w:rsidP="00FE428D">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4704CE" w:rsidRDefault="004704CE" w:rsidP="004704CE">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of </w:t>
            </w:r>
            <w:r w:rsidR="00FE428D">
              <w:rPr>
                <w:b/>
                <w:lang w:val="en"/>
              </w:rPr>
              <w:t>the 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481B07" w:rsidRPr="00136FDC" w:rsidRDefault="00481B07" w:rsidP="00481B07">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481B07" w:rsidRPr="00136FDC" w:rsidRDefault="00481B07" w:rsidP="00481B07">
      <w:pPr>
        <w:pStyle w:val="NoSpacing"/>
        <w:rPr>
          <w:bCs/>
        </w:rPr>
      </w:pPr>
    </w:p>
    <w:p w:rsidR="00481B07" w:rsidRPr="00136FDC" w:rsidRDefault="00481B07" w:rsidP="00481B07">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2A3F4F" w:rsidRDefault="002A3F4F"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FE428D" w:rsidP="00515709">
            <w:pPr>
              <w:pStyle w:val="NoSpacing"/>
              <w:rPr>
                <w:rStyle w:val="Strong"/>
              </w:rPr>
            </w:pPr>
            <w:r w:rsidRPr="00FE428D">
              <w:rPr>
                <w:rStyle w:val="Strong"/>
              </w:rPr>
              <w:lastRenderedPageBreak/>
              <w:t>Achieved a significant outcome related to faculty work aligned with the college’s strategic priorities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FE428D" w:rsidP="008F01EE">
            <w:pPr>
              <w:pStyle w:val="NoSpacing"/>
              <w:rPr>
                <w:rStyle w:val="Strong"/>
              </w:rPr>
            </w:pPr>
            <w:r w:rsidRPr="00FE428D">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FE428D" w:rsidP="00773008">
            <w:pPr>
              <w:pStyle w:val="NoSpacing"/>
              <w:rPr>
                <w:rStyle w:val="Strong"/>
              </w:rPr>
            </w:pPr>
            <w:r w:rsidRPr="00FE428D">
              <w:rPr>
                <w:rStyle w:val="Strong"/>
              </w:rPr>
              <w:t>Successfully shared expertise with colleagues, staff, partners, students and others they are associated with, related to the outcome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FE428D" w:rsidP="00515709">
            <w:pPr>
              <w:pStyle w:val="NoSpacing"/>
              <w:rPr>
                <w:rStyle w:val="Strong"/>
              </w:rPr>
            </w:pPr>
            <w:r w:rsidRPr="00FE428D">
              <w:rPr>
                <w:rStyle w:val="Strong"/>
              </w:rPr>
              <w:lastRenderedPageBreak/>
              <w:t>Demonstrated commitment to learning; may include their own postsecondary pursuits or examples of how they are ambassadors of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C25777">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C25777">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AB67D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AB67D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AB67D9"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0F79AA"/>
    <w:rsid w:val="00105043"/>
    <w:rsid w:val="0010605E"/>
    <w:rsid w:val="00113312"/>
    <w:rsid w:val="00120666"/>
    <w:rsid w:val="00140633"/>
    <w:rsid w:val="00141DBC"/>
    <w:rsid w:val="001566BD"/>
    <w:rsid w:val="001702A1"/>
    <w:rsid w:val="00191E85"/>
    <w:rsid w:val="002007EA"/>
    <w:rsid w:val="00214192"/>
    <w:rsid w:val="00292C10"/>
    <w:rsid w:val="00293F30"/>
    <w:rsid w:val="002A3F4F"/>
    <w:rsid w:val="002F18AA"/>
    <w:rsid w:val="002F7678"/>
    <w:rsid w:val="003256FF"/>
    <w:rsid w:val="00330523"/>
    <w:rsid w:val="00343CDD"/>
    <w:rsid w:val="00350CD9"/>
    <w:rsid w:val="003C27BA"/>
    <w:rsid w:val="00421C7A"/>
    <w:rsid w:val="00432D30"/>
    <w:rsid w:val="00454D9B"/>
    <w:rsid w:val="00466848"/>
    <w:rsid w:val="004704CE"/>
    <w:rsid w:val="00481B07"/>
    <w:rsid w:val="00486D30"/>
    <w:rsid w:val="004A10E7"/>
    <w:rsid w:val="004E0404"/>
    <w:rsid w:val="00515709"/>
    <w:rsid w:val="005414AD"/>
    <w:rsid w:val="00573A8B"/>
    <w:rsid w:val="0057537A"/>
    <w:rsid w:val="00580A06"/>
    <w:rsid w:val="005B7DB2"/>
    <w:rsid w:val="005D183F"/>
    <w:rsid w:val="006058C3"/>
    <w:rsid w:val="006272DF"/>
    <w:rsid w:val="0064553B"/>
    <w:rsid w:val="00646E71"/>
    <w:rsid w:val="00653643"/>
    <w:rsid w:val="006611EE"/>
    <w:rsid w:val="00697EA2"/>
    <w:rsid w:val="006A2418"/>
    <w:rsid w:val="006B29C5"/>
    <w:rsid w:val="006B4612"/>
    <w:rsid w:val="006D63A2"/>
    <w:rsid w:val="006E6C3C"/>
    <w:rsid w:val="007143B1"/>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B67D9"/>
    <w:rsid w:val="00AC3510"/>
    <w:rsid w:val="00AD032B"/>
    <w:rsid w:val="00AD496A"/>
    <w:rsid w:val="00B050AA"/>
    <w:rsid w:val="00B41251"/>
    <w:rsid w:val="00B52E36"/>
    <w:rsid w:val="00BA0037"/>
    <w:rsid w:val="00BA2FED"/>
    <w:rsid w:val="00BB4A74"/>
    <w:rsid w:val="00BC26AA"/>
    <w:rsid w:val="00BD43E7"/>
    <w:rsid w:val="00BE68C8"/>
    <w:rsid w:val="00C02050"/>
    <w:rsid w:val="00C12BC7"/>
    <w:rsid w:val="00C25777"/>
    <w:rsid w:val="00C4217E"/>
    <w:rsid w:val="00C577E3"/>
    <w:rsid w:val="00C65999"/>
    <w:rsid w:val="00C734E3"/>
    <w:rsid w:val="00C83132"/>
    <w:rsid w:val="00CF06A0"/>
    <w:rsid w:val="00D06FC1"/>
    <w:rsid w:val="00D16AE6"/>
    <w:rsid w:val="00D24D7F"/>
    <w:rsid w:val="00D404A6"/>
    <w:rsid w:val="00D65498"/>
    <w:rsid w:val="00D73736"/>
    <w:rsid w:val="00DB0B79"/>
    <w:rsid w:val="00DC74CB"/>
    <w:rsid w:val="00DE028A"/>
    <w:rsid w:val="00DE7D37"/>
    <w:rsid w:val="00DF5129"/>
    <w:rsid w:val="00E25643"/>
    <w:rsid w:val="00E45CDB"/>
    <w:rsid w:val="00E65CC0"/>
    <w:rsid w:val="00ED23B4"/>
    <w:rsid w:val="00EE1932"/>
    <w:rsid w:val="00F457B1"/>
    <w:rsid w:val="00F74CEB"/>
    <w:rsid w:val="00F91BD1"/>
    <w:rsid w:val="00FC4F3B"/>
    <w:rsid w:val="00FD53E6"/>
    <w:rsid w:val="00FE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E07ED-EB41-4C9F-B9FC-7239D8FC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16</TotalTime>
  <Pages>3</Pages>
  <Words>309</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13</cp:revision>
  <cp:lastPrinted>2017-08-22T14:28:00Z</cp:lastPrinted>
  <dcterms:created xsi:type="dcterms:W3CDTF">2017-11-06T18:14:00Z</dcterms:created>
  <dcterms:modified xsi:type="dcterms:W3CDTF">2019-08-22T12:59:00Z</dcterms:modified>
</cp:coreProperties>
</file>